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5B7D8" w14:textId="2A62F5C5" w:rsidR="0002623B" w:rsidRPr="00572AC0" w:rsidRDefault="0002623B" w:rsidP="002809F6">
      <w:pPr>
        <w:spacing w:after="0" w:line="240" w:lineRule="auto"/>
        <w:outlineLvl w:val="1"/>
        <w:rPr>
          <w:rFonts w:ascii="Calibri" w:eastAsia="Times New Roman" w:hAnsi="Calibri" w:cs="Calibri"/>
          <w:b/>
          <w:bCs/>
          <w:sz w:val="28"/>
          <w:szCs w:val="28"/>
          <w:lang w:eastAsia="en-GB"/>
          <w14:ligatures w14:val="none"/>
        </w:rPr>
      </w:pPr>
      <w:bookmarkStart w:id="0" w:name="_GoBack"/>
      <w:bookmarkEnd w:id="0"/>
      <w:r w:rsidRPr="00572AC0">
        <w:rPr>
          <w:rFonts w:ascii="Calibri" w:eastAsia="Times New Roman" w:hAnsi="Calibri" w:cs="Calibri"/>
          <w:b/>
          <w:bCs/>
          <w:sz w:val="28"/>
          <w:szCs w:val="28"/>
          <w:lang w:eastAsia="en-GB"/>
          <w14:ligatures w14:val="none"/>
        </w:rPr>
        <w:t xml:space="preserve">Under-18 </w:t>
      </w:r>
      <w:r w:rsidR="0042124F" w:rsidRPr="00572AC0">
        <w:rPr>
          <w:rFonts w:ascii="Calibri" w:eastAsia="Times New Roman" w:hAnsi="Calibri" w:cs="Calibri"/>
          <w:b/>
          <w:bCs/>
          <w:sz w:val="28"/>
          <w:szCs w:val="28"/>
          <w:lang w:eastAsia="en-GB"/>
          <w14:ligatures w14:val="none"/>
        </w:rPr>
        <w:t xml:space="preserve">Consent </w:t>
      </w:r>
      <w:r w:rsidR="00D02584" w:rsidRPr="00572AC0">
        <w:rPr>
          <w:rFonts w:ascii="Calibri" w:eastAsia="Times New Roman" w:hAnsi="Calibri" w:cs="Calibri"/>
          <w:b/>
          <w:bCs/>
          <w:sz w:val="28"/>
          <w:szCs w:val="28"/>
          <w:lang w:eastAsia="en-GB"/>
          <w14:ligatures w14:val="none"/>
        </w:rPr>
        <w:t xml:space="preserve">and </w:t>
      </w:r>
      <w:r w:rsidRPr="00572AC0">
        <w:rPr>
          <w:rFonts w:ascii="Calibri" w:eastAsia="Times New Roman" w:hAnsi="Calibri" w:cs="Calibri"/>
          <w:b/>
          <w:bCs/>
          <w:sz w:val="28"/>
          <w:szCs w:val="28"/>
          <w:lang w:eastAsia="en-GB"/>
          <w14:ligatures w14:val="none"/>
        </w:rPr>
        <w:t>Safeguarding Form</w:t>
      </w:r>
    </w:p>
    <w:p w14:paraId="138ACB96" w14:textId="77777777" w:rsidR="0002623B" w:rsidRPr="00572AC0" w:rsidRDefault="0002623B" w:rsidP="002809F6">
      <w:pPr>
        <w:spacing w:after="100" w:afterAutospacing="1" w:line="240" w:lineRule="auto"/>
        <w:outlineLvl w:val="1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For Events Held in the UK</w:t>
      </w:r>
    </w:p>
    <w:p w14:paraId="782E8D58" w14:textId="1B4C7AED" w:rsidR="0002623B" w:rsidRPr="00572AC0" w:rsidRDefault="0002623B" w:rsidP="00A65F70">
      <w:pPr>
        <w:spacing w:before="100" w:beforeAutospacing="1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Event Details</w:t>
      </w:r>
    </w:p>
    <w:p w14:paraId="2CF15FBB" w14:textId="2D7F75C2" w:rsidR="0002623B" w:rsidRPr="00572AC0" w:rsidRDefault="0002623B" w:rsidP="00A65F70">
      <w:pPr>
        <w:numPr>
          <w:ilvl w:val="0"/>
          <w:numId w:val="18"/>
        </w:numPr>
        <w:spacing w:after="0" w:line="240" w:lineRule="auto"/>
        <w:ind w:left="714" w:hanging="357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Event Name:</w:t>
      </w:r>
      <w:r w:rsidR="000C27A5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31525A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72AC0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42F25F07" w14:textId="4E03A2CA" w:rsidR="0002623B" w:rsidRPr="00572AC0" w:rsidRDefault="0002623B" w:rsidP="0002623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Date(s) of Event: </w:t>
      </w:r>
      <w:r w:rsidR="0031525A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72AC0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67345E11" w14:textId="2ED085BE" w:rsidR="0002623B" w:rsidRPr="00572AC0" w:rsidRDefault="0002623B" w:rsidP="0002623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Location: </w:t>
      </w:r>
      <w:r w:rsidR="0031525A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31525A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72AC0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6D200989" w14:textId="065DD3F7" w:rsidR="0031525A" w:rsidRPr="00572AC0" w:rsidRDefault="0002623B" w:rsidP="0031525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Organiser/Organisation Name:</w:t>
      </w:r>
      <w:r w:rsidR="0031525A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  <w:r w:rsidR="00572AC0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39D4CC59" w14:textId="10E2105B" w:rsidR="00DA4E18" w:rsidRPr="00572AC0" w:rsidRDefault="0031525A" w:rsidP="0031525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Event Safeguarding lead</w:t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>:</w:t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72AC0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0E5E2F55" w14:textId="77180128" w:rsidR="0002623B" w:rsidRPr="00572AC0" w:rsidRDefault="0002623B" w:rsidP="0031525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Email &amp; Phone: </w:t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DA4E18"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72AC0" w:rsidRPr="00572AC0">
        <w:rPr>
          <w:rStyle w:val="Hyperlink"/>
          <w:rFonts w:ascii="Calibri" w:eastAsia="Times New Roman" w:hAnsi="Calibri" w:cs="Calibri"/>
          <w:lang w:eastAsia="en-GB"/>
          <w14:ligatures w14:val="none"/>
        </w:rPr>
        <w:t xml:space="preserve"> </w:t>
      </w:r>
    </w:p>
    <w:p w14:paraId="4E4A8BE5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63FDB441">
          <v:rect id="_x0000_i1025" style="width:0;height:1.5pt" o:hralign="center" o:hrstd="t" o:hr="t" fillcolor="#a0a0a0" stroked="f"/>
        </w:pict>
      </w:r>
    </w:p>
    <w:p w14:paraId="1CE5BCFD" w14:textId="6886ED5A" w:rsidR="0002623B" w:rsidRPr="00572AC0" w:rsidRDefault="0002623B" w:rsidP="0059264E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Participant Information</w:t>
      </w:r>
    </w:p>
    <w:p w14:paraId="349005DC" w14:textId="77777777" w:rsidR="0002623B" w:rsidRPr="00572AC0" w:rsidRDefault="0002623B" w:rsidP="00A65F70">
      <w:pPr>
        <w:numPr>
          <w:ilvl w:val="0"/>
          <w:numId w:val="19"/>
        </w:numPr>
        <w:spacing w:after="100" w:afterAutospacing="1" w:line="240" w:lineRule="auto"/>
        <w:ind w:left="714" w:hanging="357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Full Name: ____________________________</w:t>
      </w:r>
    </w:p>
    <w:p w14:paraId="143D9B7F" w14:textId="77777777" w:rsidR="0002623B" w:rsidRPr="00572AC0" w:rsidRDefault="0002623B" w:rsidP="0002623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Date of Birth: __________________________</w:t>
      </w:r>
    </w:p>
    <w:p w14:paraId="1A83110F" w14:textId="77777777" w:rsidR="0002623B" w:rsidRPr="00572AC0" w:rsidRDefault="0002623B" w:rsidP="0002623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Age on Event Date: ______________________</w:t>
      </w:r>
    </w:p>
    <w:p w14:paraId="31322F96" w14:textId="77777777" w:rsidR="0002623B" w:rsidRPr="00572AC0" w:rsidRDefault="0002623B" w:rsidP="0002623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Home Address:</w:t>
      </w:r>
    </w:p>
    <w:p w14:paraId="72110A1A" w14:textId="77777777" w:rsidR="0002623B" w:rsidRPr="00572AC0" w:rsidRDefault="0002623B" w:rsidP="0002623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School/College (if applicable): _____________________</w:t>
      </w:r>
    </w:p>
    <w:p w14:paraId="12BD7DC3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6E6242CB">
          <v:rect id="_x0000_i1026" style="width:0;height:1.5pt" o:hralign="center" o:hrstd="t" o:hr="t" fillcolor="#a0a0a0" stroked="f"/>
        </w:pict>
      </w:r>
    </w:p>
    <w:p w14:paraId="0A8E4E20" w14:textId="01926705" w:rsidR="0002623B" w:rsidRPr="00572AC0" w:rsidRDefault="0002623B" w:rsidP="0059264E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Parent/Guardian Information</w:t>
      </w:r>
    </w:p>
    <w:p w14:paraId="1057E284" w14:textId="77777777" w:rsidR="0002623B" w:rsidRPr="00572AC0" w:rsidRDefault="0002623B" w:rsidP="00A65F70">
      <w:pPr>
        <w:numPr>
          <w:ilvl w:val="0"/>
          <w:numId w:val="20"/>
        </w:numPr>
        <w:spacing w:after="100" w:afterAutospacing="1" w:line="240" w:lineRule="auto"/>
        <w:ind w:left="714" w:hanging="357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Full Name: ____________________________</w:t>
      </w:r>
    </w:p>
    <w:p w14:paraId="1699A0F8" w14:textId="77777777" w:rsidR="0002623B" w:rsidRPr="00572AC0" w:rsidRDefault="0002623B" w:rsidP="0002623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Relationship to Participant: ________________</w:t>
      </w:r>
    </w:p>
    <w:p w14:paraId="1EC11AB8" w14:textId="77777777" w:rsidR="0002623B" w:rsidRPr="00572AC0" w:rsidRDefault="0002623B" w:rsidP="0002623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Contact Number (Main): __________________</w:t>
      </w:r>
    </w:p>
    <w:p w14:paraId="712AC967" w14:textId="77777777" w:rsidR="0002623B" w:rsidRPr="00572AC0" w:rsidRDefault="0002623B" w:rsidP="0002623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Alternative Contact (Name &amp; Number):</w:t>
      </w:r>
    </w:p>
    <w:p w14:paraId="10581E7B" w14:textId="77777777" w:rsidR="0002623B" w:rsidRPr="00572AC0" w:rsidRDefault="0002623B" w:rsidP="0002623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Email Address: __________________________</w:t>
      </w:r>
    </w:p>
    <w:p w14:paraId="1F96132D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5EA7D93C">
          <v:rect id="_x0000_i1027" style="width:0;height:1.5pt" o:hralign="center" o:hrstd="t" o:hr="t" fillcolor="#a0a0a0" stroked="f"/>
        </w:pict>
      </w:r>
    </w:p>
    <w:p w14:paraId="1DD37149" w14:textId="6014A43F" w:rsidR="005B049A" w:rsidRPr="00572AC0" w:rsidRDefault="005B049A" w:rsidP="0059264E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Designated Adult Carer</w:t>
      </w:r>
    </w:p>
    <w:p w14:paraId="4639D470" w14:textId="280350DF" w:rsidR="00951330" w:rsidRPr="00572AC0" w:rsidRDefault="0059264E" w:rsidP="00951330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All persons U</w:t>
      </w:r>
      <w:r w:rsidR="004A7D33" w:rsidRPr="00572AC0">
        <w:rPr>
          <w:rFonts w:ascii="Calibri" w:eastAsia="Times New Roman" w:hAnsi="Calibri" w:cs="Calibri"/>
          <w:lang w:eastAsia="en-GB"/>
          <w14:ligatures w14:val="none"/>
        </w:rPr>
        <w:t xml:space="preserve">nder-18 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 xml:space="preserve">attending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Co-operative Party organised 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 xml:space="preserve">events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must 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 xml:space="preserve">have one (preferably two) designated adult carer(s) - parent, guardian or </w:t>
      </w:r>
      <w:r w:rsidR="004A7D33" w:rsidRPr="00572AC0">
        <w:rPr>
          <w:rFonts w:ascii="Calibri" w:eastAsia="Times New Roman" w:hAnsi="Calibri" w:cs="Calibri"/>
          <w:lang w:eastAsia="en-GB"/>
          <w14:ligatures w14:val="none"/>
        </w:rPr>
        <w:t xml:space="preserve">another 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 xml:space="preserve">nominated individual – who are responsible for them throughout the event, including knowledge of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their 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>travel arrangements to/from the venue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>:</w:t>
      </w:r>
    </w:p>
    <w:p w14:paraId="44F45A4D" w14:textId="57753331" w:rsidR="005B049A" w:rsidRPr="00572AC0" w:rsidRDefault="005B049A" w:rsidP="002809F6">
      <w:pPr>
        <w:pStyle w:val="ListParagraph"/>
        <w:numPr>
          <w:ilvl w:val="0"/>
          <w:numId w:val="25"/>
        </w:numPr>
        <w:spacing w:after="120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Carer (1)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  <w:t>Name: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  <w:t>____________________________</w:t>
      </w:r>
    </w:p>
    <w:p w14:paraId="0B3BEA44" w14:textId="4525257B" w:rsidR="00951330" w:rsidRPr="00572AC0" w:rsidRDefault="00951330" w:rsidP="002809F6">
      <w:pPr>
        <w:spacing w:after="120" w:line="240" w:lineRule="auto"/>
        <w:rPr>
          <w:rFonts w:ascii="Calibri" w:hAnsi="Calibri" w:cs="Calibri"/>
          <w:lang w:val="en-US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="005B049A" w:rsidRPr="00572AC0">
        <w:rPr>
          <w:rFonts w:ascii="Calibri" w:hAnsi="Calibri" w:cs="Calibri"/>
          <w:lang w:val="en-US"/>
        </w:rPr>
        <w:t>Email</w:t>
      </w:r>
      <w:r w:rsidR="00E678AB" w:rsidRPr="00572AC0">
        <w:rPr>
          <w:rFonts w:ascii="Calibri" w:hAnsi="Calibri" w:cs="Calibri"/>
          <w:lang w:val="en-US"/>
        </w:rPr>
        <w:t>:</w:t>
      </w:r>
      <w:r w:rsidR="005B049A" w:rsidRPr="00572AC0">
        <w:rPr>
          <w:rFonts w:ascii="Calibri" w:hAnsi="Calibri" w:cs="Calibri"/>
          <w:lang w:val="en-US"/>
        </w:rPr>
        <w:t xml:space="preserve"> </w:t>
      </w:r>
      <w:r w:rsidR="00E678AB" w:rsidRPr="00572AC0">
        <w:rPr>
          <w:rFonts w:ascii="Calibri" w:eastAsia="Times New Roman" w:hAnsi="Calibri" w:cs="Calibri"/>
          <w:lang w:eastAsia="en-GB"/>
          <w14:ligatures w14:val="none"/>
        </w:rPr>
        <w:t>____________________________</w:t>
      </w:r>
    </w:p>
    <w:p w14:paraId="2D23C2C0" w14:textId="77777777" w:rsidR="00951330" w:rsidRPr="00572AC0" w:rsidRDefault="005B049A" w:rsidP="002809F6">
      <w:pPr>
        <w:spacing w:after="120" w:line="240" w:lineRule="auto"/>
        <w:ind w:left="1440" w:firstLine="720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Mobile </w:t>
      </w:r>
      <w:proofErr w:type="spellStart"/>
      <w:r w:rsidR="00E678AB" w:rsidRPr="00572AC0">
        <w:rPr>
          <w:rFonts w:ascii="Calibri" w:eastAsia="Times New Roman" w:hAnsi="Calibri" w:cs="Calibri"/>
          <w:lang w:eastAsia="en-GB"/>
          <w14:ligatures w14:val="none"/>
        </w:rPr>
        <w:t>tel</w:t>
      </w:r>
      <w:proofErr w:type="spellEnd"/>
      <w:r w:rsidR="00E678AB" w:rsidRPr="00572AC0">
        <w:rPr>
          <w:rFonts w:ascii="Calibri" w:eastAsia="Times New Roman" w:hAnsi="Calibri" w:cs="Calibri"/>
          <w:lang w:eastAsia="en-GB"/>
          <w14:ligatures w14:val="none"/>
        </w:rPr>
        <w:t>: ____________________________</w:t>
      </w:r>
    </w:p>
    <w:p w14:paraId="600C023E" w14:textId="77777777" w:rsidR="00951330" w:rsidRPr="00572AC0" w:rsidRDefault="005B049A" w:rsidP="002809F6">
      <w:pPr>
        <w:pStyle w:val="ListParagraph"/>
        <w:numPr>
          <w:ilvl w:val="0"/>
          <w:numId w:val="25"/>
        </w:numPr>
        <w:spacing w:after="120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Carer 2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ab/>
        <w:t>Name:</w:t>
      </w:r>
      <w:r w:rsidR="00951330" w:rsidRPr="00572AC0">
        <w:rPr>
          <w:rFonts w:ascii="Calibri" w:eastAsia="Times New Roman" w:hAnsi="Calibri" w:cs="Calibri"/>
          <w:lang w:eastAsia="en-GB"/>
          <w14:ligatures w14:val="none"/>
        </w:rPr>
        <w:tab/>
        <w:t>____________________________</w:t>
      </w:r>
    </w:p>
    <w:p w14:paraId="47BEF990" w14:textId="77777777" w:rsidR="00951330" w:rsidRPr="00572AC0" w:rsidRDefault="00951330" w:rsidP="002809F6">
      <w:pPr>
        <w:spacing w:after="120" w:line="240" w:lineRule="auto"/>
        <w:rPr>
          <w:rFonts w:ascii="Calibri" w:hAnsi="Calibri" w:cs="Calibri"/>
          <w:lang w:val="en-US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</w:r>
      <w:r w:rsidRPr="00572AC0">
        <w:rPr>
          <w:rFonts w:ascii="Calibri" w:hAnsi="Calibri" w:cs="Calibri"/>
          <w:lang w:val="en-US"/>
        </w:rPr>
        <w:t xml:space="preserve">Email: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>____________________________</w:t>
      </w:r>
    </w:p>
    <w:p w14:paraId="7D5D75E4" w14:textId="494EC5C9" w:rsidR="005B049A" w:rsidRPr="00572AC0" w:rsidRDefault="00951330" w:rsidP="002809F6">
      <w:pPr>
        <w:spacing w:after="120" w:line="240" w:lineRule="auto"/>
        <w:ind w:left="1440" w:firstLine="720"/>
        <w:rPr>
          <w:rFonts w:ascii="Calibri" w:eastAsia="Times New Roman" w:hAnsi="Calibri" w:cs="Calibri"/>
          <w:highlight w:val="yellow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Mobile </w:t>
      </w:r>
      <w:proofErr w:type="spellStart"/>
      <w:r w:rsidRPr="00572AC0">
        <w:rPr>
          <w:rFonts w:ascii="Calibri" w:eastAsia="Times New Roman" w:hAnsi="Calibri" w:cs="Calibri"/>
          <w:lang w:eastAsia="en-GB"/>
          <w14:ligatures w14:val="none"/>
        </w:rPr>
        <w:t>tel</w:t>
      </w:r>
      <w:proofErr w:type="spellEnd"/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: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ab/>
        <w:t>____________________________</w:t>
      </w:r>
    </w:p>
    <w:p w14:paraId="7EED6FF4" w14:textId="5F2842DE" w:rsidR="005B049A" w:rsidRPr="00572AC0" w:rsidRDefault="002E7393" w:rsidP="005B049A">
      <w:pPr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75ECF081">
          <v:rect id="_x0000_i1028" style="width:0;height:1.5pt" o:hralign="center" o:hrstd="t" o:hr="t" fillcolor="#a0a0a0" stroked="f"/>
        </w:pict>
      </w:r>
    </w:p>
    <w:p w14:paraId="5B6A6B8E" w14:textId="6EF16313" w:rsidR="0002623B" w:rsidRPr="00572AC0" w:rsidRDefault="0002623B" w:rsidP="00A65F70">
      <w:pPr>
        <w:spacing w:before="100" w:beforeAutospacing="1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lastRenderedPageBreak/>
        <w:t>Medical Information</w:t>
      </w:r>
    </w:p>
    <w:p w14:paraId="1CAD07FF" w14:textId="77777777" w:rsidR="0002623B" w:rsidRPr="00572AC0" w:rsidRDefault="0002623B" w:rsidP="00A65F70">
      <w:pPr>
        <w:spacing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Please provide details to help us safeguard your child’s health:</w:t>
      </w:r>
    </w:p>
    <w:p w14:paraId="35187A35" w14:textId="387E2C8D" w:rsidR="0002623B" w:rsidRPr="00572AC0" w:rsidRDefault="0002623B" w:rsidP="002806F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hAnsi="Calibri" w:cs="Calibri"/>
          <w:lang w:val="en-US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Does your child have any medical conditions, allergies or disabilities?</w:t>
      </w:r>
      <w:r w:rsidR="00B04BA9" w:rsidRPr="00572AC0">
        <w:rPr>
          <w:rFonts w:ascii="Calibri" w:eastAsia="Times New Roman" w:hAnsi="Calibri" w:cs="Calibri"/>
          <w:lang w:eastAsia="en-GB"/>
          <w14:ligatures w14:val="none"/>
        </w:rPr>
        <w:t xml:space="preserve"> Does the child </w:t>
      </w:r>
      <w:r w:rsidR="00B04BA9" w:rsidRPr="00572AC0">
        <w:rPr>
          <w:rFonts w:ascii="Calibri" w:hAnsi="Calibri" w:cs="Calibri"/>
          <w:lang w:val="en-US"/>
        </w:rPr>
        <w:t xml:space="preserve">have </w:t>
      </w:r>
      <w:r w:rsidR="002806FA" w:rsidRPr="00572AC0">
        <w:rPr>
          <w:rFonts w:ascii="Calibri" w:hAnsi="Calibri" w:cs="Calibri"/>
          <w:lang w:val="en-US"/>
        </w:rPr>
        <w:t xml:space="preserve">any </w:t>
      </w:r>
      <w:r w:rsidR="00B04BA9" w:rsidRPr="00572AC0">
        <w:rPr>
          <w:rFonts w:ascii="Calibri" w:hAnsi="Calibri" w:cs="Calibri"/>
          <w:lang w:val="en-US"/>
        </w:rPr>
        <w:t>additional needs</w:t>
      </w:r>
      <w:r w:rsidR="002806FA" w:rsidRPr="00572AC0">
        <w:rPr>
          <w:rFonts w:ascii="Calibri" w:hAnsi="Calibri" w:cs="Calibri"/>
          <w:lang w:val="en-US"/>
        </w:rPr>
        <w:t xml:space="preserve"> we should be aware of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br/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No </w:t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Yes (please specify):</w:t>
      </w:r>
    </w:p>
    <w:p w14:paraId="0715226B" w14:textId="77777777" w:rsidR="0002623B" w:rsidRPr="00572AC0" w:rsidRDefault="002E7393" w:rsidP="0002623B">
      <w:pPr>
        <w:spacing w:after="0" w:line="240" w:lineRule="auto"/>
        <w:ind w:left="720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6845B40D">
          <v:rect id="_x0000_i1029" style="width:0;height:1.5pt" o:hralign="center" o:hrstd="t" o:hr="t" fillcolor="#a0a0a0" stroked="f"/>
        </w:pict>
      </w:r>
    </w:p>
    <w:p w14:paraId="50D60A35" w14:textId="4D0BFFE6" w:rsidR="0002623B" w:rsidRPr="00572AC0" w:rsidRDefault="0002623B" w:rsidP="0002623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Does your child require medication during the event?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br/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No </w:t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Yes (please provide full details and hand medication to the </w:t>
      </w:r>
      <w:r w:rsidR="00ED0022" w:rsidRPr="00572AC0">
        <w:rPr>
          <w:rFonts w:ascii="Calibri" w:eastAsia="Times New Roman" w:hAnsi="Calibri" w:cs="Calibri"/>
          <w:lang w:eastAsia="en-GB"/>
          <w14:ligatures w14:val="none"/>
        </w:rPr>
        <w:t xml:space="preserve">Designated Safeguarding Officer 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>on the day):</w:t>
      </w:r>
    </w:p>
    <w:p w14:paraId="3E527AF5" w14:textId="77777777" w:rsidR="0002623B" w:rsidRPr="00572AC0" w:rsidRDefault="002E7393" w:rsidP="0002623B">
      <w:pPr>
        <w:spacing w:after="0" w:line="240" w:lineRule="auto"/>
        <w:ind w:left="720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55194E15">
          <v:rect id="_x0000_i1030" style="width:0;height:1.5pt" o:hralign="center" o:hrstd="t" o:hr="t" fillcolor="#a0a0a0" stroked="f"/>
        </w:pict>
      </w:r>
    </w:p>
    <w:p w14:paraId="7D43CB76" w14:textId="5B67BA91" w:rsidR="0002623B" w:rsidRPr="00572AC0" w:rsidRDefault="0002623B" w:rsidP="0002623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GP Name and Contact Details (optional):</w:t>
      </w:r>
      <w:r w:rsidR="0059264E" w:rsidRPr="00572AC0">
        <w:rPr>
          <w:rFonts w:ascii="Calibri" w:eastAsia="Times New Roman" w:hAnsi="Calibri" w:cs="Calibri"/>
          <w:lang w:eastAsia="en-GB"/>
          <w14:ligatures w14:val="none"/>
        </w:rPr>
        <w:t xml:space="preserve"> </w:t>
      </w:r>
      <w:r w:rsidR="0059264E" w:rsidRPr="00572AC0">
        <w:rPr>
          <w:rFonts w:ascii="Calibri" w:eastAsia="Times New Roman" w:hAnsi="Calibri" w:cs="Calibri"/>
          <w:lang w:eastAsia="en-GB"/>
          <w14:ligatures w14:val="none"/>
        </w:rPr>
        <w:tab/>
        <w:t>____________________________</w:t>
      </w:r>
    </w:p>
    <w:p w14:paraId="5FF212BB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0344F6DD">
          <v:rect id="_x0000_i1031" style="width:0;height:1.5pt" o:hralign="center" o:hrstd="t" o:hr="t" fillcolor="#a0a0a0" stroked="f"/>
        </w:pict>
      </w:r>
    </w:p>
    <w:p w14:paraId="64C56A4C" w14:textId="3D72C05F" w:rsidR="0002623B" w:rsidRPr="00572AC0" w:rsidRDefault="0002623B" w:rsidP="005E43C1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Dietary Requirements</w:t>
      </w:r>
    </w:p>
    <w:p w14:paraId="0092AC93" w14:textId="25D5D29F" w:rsidR="0002623B" w:rsidRPr="00572AC0" w:rsidRDefault="0002623B" w:rsidP="00572AC0">
      <w:pPr>
        <w:spacing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Please list any specific dietary needs (e.g. vegetarian, halal, allergies):</w:t>
      </w:r>
    </w:p>
    <w:p w14:paraId="15F32DE4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49FA5BA6">
          <v:rect id="_x0000_i1032" style="width:0;height:1.5pt" o:hralign="center" o:hrstd="t" o:hr="t" fillcolor="#a0a0a0" stroked="f"/>
        </w:pict>
      </w:r>
    </w:p>
    <w:p w14:paraId="2D3436EF" w14:textId="764AC8B6" w:rsidR="0002623B" w:rsidRPr="00572AC0" w:rsidRDefault="0002623B" w:rsidP="005E43C1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Emergency Permissions</w:t>
      </w:r>
    </w:p>
    <w:p w14:paraId="472C2928" w14:textId="77777777" w:rsidR="0002623B" w:rsidRPr="00572AC0" w:rsidRDefault="0002623B" w:rsidP="005A1028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In the unlikely event of a medical emergency:</w:t>
      </w:r>
    </w:p>
    <w:p w14:paraId="0433B9D1" w14:textId="77777777" w:rsidR="0002623B" w:rsidRPr="00572AC0" w:rsidRDefault="0002623B" w:rsidP="0002623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Do you give permission for emergency medical treatment to be administered by qualified staff or medical professionals if required?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br/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Yes </w:t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No</w:t>
      </w:r>
    </w:p>
    <w:p w14:paraId="4F6C2D4A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249ABA73">
          <v:rect id="_x0000_i1033" style="width:0;height:1.5pt" o:hralign="center" o:hrstd="t" o:hr="t" fillcolor="#a0a0a0" stroked="f"/>
        </w:pict>
      </w:r>
    </w:p>
    <w:p w14:paraId="041249BA" w14:textId="2E02E3E8" w:rsidR="0002623B" w:rsidRPr="00572AC0" w:rsidRDefault="0002623B" w:rsidP="005E43C1">
      <w:pPr>
        <w:spacing w:before="240"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Photography &amp; Media Consent</w:t>
      </w:r>
    </w:p>
    <w:p w14:paraId="4CA30FE1" w14:textId="77777777" w:rsidR="0002623B" w:rsidRPr="00572AC0" w:rsidRDefault="0002623B" w:rsidP="005A1028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We may take photos or videos during the event for promotional or reporting purposes.</w:t>
      </w:r>
    </w:p>
    <w:p w14:paraId="26A50421" w14:textId="77777777" w:rsidR="0002623B" w:rsidRPr="00572AC0" w:rsidRDefault="0002623B" w:rsidP="0002623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Do you give permission for your child to be photographed/filmed and their image to be used by the event organiser in print or online?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br/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Yes </w:t>
      </w:r>
      <w:r w:rsidRPr="00572AC0">
        <w:rPr>
          <w:rFonts w:ascii="Segoe UI Symbol" w:eastAsia="Times New Roman" w:hAnsi="Segoe UI Symbol" w:cs="Segoe UI Symbol"/>
          <w:lang w:eastAsia="en-GB"/>
          <w14:ligatures w14:val="none"/>
        </w:rPr>
        <w:t>☐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t xml:space="preserve"> No</w:t>
      </w:r>
    </w:p>
    <w:p w14:paraId="239C3437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5EEF9F73">
          <v:rect id="_x0000_i1034" style="width:0;height:1.5pt" o:hralign="center" o:hrstd="t" o:hr="t" fillcolor="#a0a0a0" stroked="f"/>
        </w:pict>
      </w:r>
    </w:p>
    <w:p w14:paraId="1BBB9B78" w14:textId="77777777" w:rsidR="00ED0022" w:rsidRPr="00572AC0" w:rsidRDefault="00ED0022" w:rsidP="005A1028">
      <w:pPr>
        <w:spacing w:after="0" w:line="240" w:lineRule="auto"/>
        <w:outlineLvl w:val="2"/>
        <w:rPr>
          <w:rFonts w:ascii="Calibri" w:eastAsia="Times New Roman" w:hAnsi="Calibri" w:cs="Calibri"/>
          <w:lang w:eastAsia="en-GB"/>
          <w14:ligatures w14:val="none"/>
        </w:rPr>
      </w:pPr>
    </w:p>
    <w:p w14:paraId="732C64B4" w14:textId="77777777" w:rsidR="00ED0022" w:rsidRPr="00572AC0" w:rsidRDefault="00ED0022">
      <w:pPr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br w:type="page"/>
      </w:r>
    </w:p>
    <w:p w14:paraId="3A8BEDBC" w14:textId="3FEE0370" w:rsidR="0002623B" w:rsidRPr="00572AC0" w:rsidRDefault="0002623B" w:rsidP="005A1028">
      <w:pPr>
        <w:spacing w:after="0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lastRenderedPageBreak/>
        <w:t>Safeguarding and Behaviour Agreement</w:t>
      </w:r>
    </w:p>
    <w:p w14:paraId="252C1147" w14:textId="77777777" w:rsidR="0002623B" w:rsidRPr="00572AC0" w:rsidRDefault="0002623B" w:rsidP="00A65F70">
      <w:pPr>
        <w:spacing w:before="100" w:beforeAutospacing="1" w:after="0" w:line="240" w:lineRule="auto"/>
        <w:outlineLvl w:val="2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By signing this form, I acknowledge that:</w:t>
      </w:r>
    </w:p>
    <w:p w14:paraId="269F8B50" w14:textId="77777777" w:rsidR="0002623B" w:rsidRPr="00572AC0" w:rsidRDefault="0002623B" w:rsidP="000262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The organisation has a Safeguarding Policy available on request.</w:t>
      </w:r>
    </w:p>
    <w:p w14:paraId="51B05095" w14:textId="77777777" w:rsidR="0002623B" w:rsidRPr="00572AC0" w:rsidRDefault="0002623B" w:rsidP="000262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I have discussed appropriate behaviour and conduct with my child.</w:t>
      </w:r>
    </w:p>
    <w:p w14:paraId="741039C5" w14:textId="77777777" w:rsidR="0002623B" w:rsidRPr="00572AC0" w:rsidRDefault="0002623B" w:rsidP="000262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I understand that poor behaviour may result in my child being sent home.</w:t>
      </w:r>
    </w:p>
    <w:p w14:paraId="2D852C02" w14:textId="77777777" w:rsidR="0002623B" w:rsidRPr="00572AC0" w:rsidRDefault="002E7393" w:rsidP="0002623B">
      <w:pPr>
        <w:spacing w:after="0" w:line="240" w:lineRule="auto"/>
        <w:rPr>
          <w:rFonts w:ascii="Calibri" w:eastAsia="Times New Roman" w:hAnsi="Calibri" w:cs="Calibri"/>
          <w:lang w:eastAsia="en-GB"/>
          <w14:ligatures w14:val="none"/>
        </w:rPr>
      </w:pPr>
      <w:r>
        <w:rPr>
          <w:rFonts w:ascii="Calibri" w:eastAsia="Times New Roman" w:hAnsi="Calibri" w:cs="Calibri"/>
          <w:lang w:eastAsia="en-GB"/>
          <w14:ligatures w14:val="none"/>
        </w:rPr>
        <w:pict w14:anchorId="29C4D82B">
          <v:rect id="_x0000_i1035" style="width:0;height:1.5pt" o:hralign="center" o:hrstd="t" o:hr="t" fillcolor="#a0a0a0" stroked="f"/>
        </w:pict>
      </w:r>
    </w:p>
    <w:p w14:paraId="68F622DD" w14:textId="2906B675" w:rsidR="0002623B" w:rsidRPr="00572AC0" w:rsidRDefault="0002623B" w:rsidP="0002623B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b/>
          <w:bCs/>
          <w:lang w:eastAsia="en-GB"/>
          <w14:ligatures w14:val="none"/>
        </w:rPr>
        <w:t>Consent Declaration</w:t>
      </w:r>
    </w:p>
    <w:p w14:paraId="45A465D5" w14:textId="77777777" w:rsidR="0002623B" w:rsidRPr="00572AC0" w:rsidRDefault="0002623B" w:rsidP="0002623B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I confirm that the information provided above is accurate. I give permission for my child to participate in the event and accept the safeguarding arrangements in place.</w:t>
      </w:r>
    </w:p>
    <w:p w14:paraId="4EE36549" w14:textId="77777777" w:rsidR="0002623B" w:rsidRPr="00572AC0" w:rsidRDefault="0002623B" w:rsidP="0002623B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  <w14:ligatures w14:val="none"/>
        </w:rPr>
      </w:pPr>
      <w:r w:rsidRPr="00572AC0">
        <w:rPr>
          <w:rFonts w:ascii="Calibri" w:eastAsia="Times New Roman" w:hAnsi="Calibri" w:cs="Calibri"/>
          <w:lang w:eastAsia="en-GB"/>
          <w14:ligatures w14:val="none"/>
        </w:rPr>
        <w:t>Parent/Guardian Signature: ________________________</w:t>
      </w:r>
      <w:r w:rsidRPr="00572AC0">
        <w:rPr>
          <w:rFonts w:ascii="Calibri" w:eastAsia="Times New Roman" w:hAnsi="Calibri" w:cs="Calibri"/>
          <w:lang w:eastAsia="en-GB"/>
          <w14:ligatures w14:val="none"/>
        </w:rPr>
        <w:br/>
        <w:t>Date: ___________________</w:t>
      </w:r>
    </w:p>
    <w:p w14:paraId="19AA1B70" w14:textId="7560370E" w:rsidR="00830AE1" w:rsidRPr="00572AC0" w:rsidRDefault="00830AE1" w:rsidP="0002623B">
      <w:pPr>
        <w:rPr>
          <w:rFonts w:ascii="Calibri" w:hAnsi="Calibri" w:cs="Calibri"/>
        </w:rPr>
      </w:pPr>
    </w:p>
    <w:sectPr w:rsidR="00830AE1" w:rsidRPr="00572AC0" w:rsidSect="0090117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1134" w:bottom="1985" w:left="1134" w:header="709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B80D6" w14:textId="77777777" w:rsidR="002E7393" w:rsidRDefault="002E7393" w:rsidP="00C667DD">
      <w:pPr>
        <w:spacing w:after="0" w:line="240" w:lineRule="auto"/>
      </w:pPr>
      <w:r>
        <w:separator/>
      </w:r>
    </w:p>
  </w:endnote>
  <w:endnote w:type="continuationSeparator" w:id="0">
    <w:p w14:paraId="700C6A4D" w14:textId="77777777" w:rsidR="002E7393" w:rsidRDefault="002E7393" w:rsidP="00C667DD">
      <w:pPr>
        <w:spacing w:after="0" w:line="240" w:lineRule="auto"/>
      </w:pPr>
      <w:r>
        <w:continuationSeparator/>
      </w:r>
    </w:p>
  </w:endnote>
  <w:endnote w:type="continuationNotice" w:id="1">
    <w:p w14:paraId="5249E2C8" w14:textId="77777777" w:rsidR="002E7393" w:rsidRDefault="002E73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ivo">
    <w:altName w:val="Cambria"/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F08B8BE1-267E-4045-84CF-9A2A2B0110FB}"/>
    <w:embedBold r:id="rId2" w:fontKey="{85662092-2C17-4C89-A105-8C04908C4D04}"/>
  </w:font>
  <w:font w:name="Archivo Black">
    <w:altName w:val="Cambria"/>
    <w:panose1 w:val="020B0A03020202020B04"/>
    <w:charset w:val="00"/>
    <w:family w:val="swiss"/>
    <w:pitch w:val="variable"/>
    <w:sig w:usb0="00000007" w:usb1="00000000" w:usb2="00000000" w:usb3="00000000" w:csb0="00000093" w:csb1="00000000"/>
    <w:embedRegular r:id="rId3" w:fontKey="{E982D794-2B4E-4B3A-BA72-E88536939D7C}"/>
  </w:font>
  <w:font w:name="Archivo Narrow">
    <w:altName w:val="Calibri"/>
    <w:charset w:val="00"/>
    <w:family w:val="swiss"/>
    <w:pitch w:val="variable"/>
    <w:sig w:usb0="00000007" w:usb1="00000000" w:usb2="00000000" w:usb3="00000000" w:csb0="00000093" w:csb1="00000000"/>
    <w:embedBold r:id="rId4" w:fontKey="{DD03BA6C-F2F9-476C-8B53-5EB89341A915}"/>
  </w:font>
  <w:font w:name="Steelfish Eb"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D7EC415-D963-4E64-8E81-C17152D3D8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A80E8E3-2363-4D48-A826-5AF0131B2C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F5A84B2-CA0E-4A80-A895-8D14B7EF0E3B}"/>
    <w:embedBold r:id="rId8" w:fontKey="{84FE1A62-C016-4A09-BB50-F7A6EDB575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0C8A66C7-E7E9-4474-9246-ABB0155C71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BEE21" w14:textId="3A770F02" w:rsidR="00E57C20" w:rsidRDefault="00E57C20" w:rsidP="00E57C20">
    <w:pPr>
      <w:pStyle w:val="Footer"/>
    </w:pPr>
  </w:p>
  <w:p w14:paraId="177BB36D" w14:textId="647BF825" w:rsidR="000B31F1" w:rsidRDefault="000B31F1" w:rsidP="000E5232">
    <w:pPr>
      <w:pStyle w:val="Footer"/>
      <w:jc w:val="center"/>
      <w:rPr>
        <w:noProof/>
        <w:color w:val="FFFFFF" w:themeColor="background2"/>
      </w:rPr>
    </w:pPr>
  </w:p>
  <w:p w14:paraId="153AE889" w14:textId="77777777" w:rsidR="000E5232" w:rsidRPr="000E5232" w:rsidRDefault="000E5232" w:rsidP="00E57C20">
    <w:pPr>
      <w:pStyle w:val="Footer"/>
      <w:rPr>
        <w:color w:val="FFFFFF" w:themeColor="background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660"/>
      <w:gridCol w:w="3351"/>
    </w:tblGrid>
    <w:tr w:rsidR="00E57C20" w:rsidRPr="00E57C20" w14:paraId="5BDF8FC8" w14:textId="77777777" w:rsidTr="00E57C20">
      <w:tc>
        <w:tcPr>
          <w:tcW w:w="3005" w:type="dxa"/>
        </w:tcPr>
        <w:p w14:paraId="62EB451F" w14:textId="00410123" w:rsidR="00E57C20" w:rsidRPr="005E56AE" w:rsidRDefault="005E56AE" w:rsidP="00E57C20">
          <w:pPr>
            <w:pStyle w:val="Footer"/>
            <w:rPr>
              <w:color w:val="FFFFFF" w:themeColor="background1"/>
              <w:sz w:val="20"/>
              <w:szCs w:val="20"/>
            </w:rPr>
          </w:pPr>
          <w:r w:rsidRPr="005E56AE">
            <w:rPr>
              <w:color w:val="FFFFFF" w:themeColor="background1"/>
              <w:sz w:val="20"/>
              <w:szCs w:val="20"/>
            </w:rPr>
            <w:t>Unit 13, 83 Crampton Street</w:t>
          </w:r>
          <w:r w:rsidR="00E57C20" w:rsidRPr="005E56AE">
            <w:rPr>
              <w:color w:val="FFFFFF" w:themeColor="background1"/>
              <w:sz w:val="20"/>
              <w:szCs w:val="20"/>
            </w:rPr>
            <w:t>,</w:t>
          </w:r>
        </w:p>
        <w:p w14:paraId="76C7ADFE" w14:textId="7878BBE3" w:rsidR="00E57C20" w:rsidRPr="005E56AE" w:rsidRDefault="00E57C20" w:rsidP="00E57C20">
          <w:pPr>
            <w:pStyle w:val="Footer"/>
            <w:rPr>
              <w:color w:val="FFFFFF" w:themeColor="background1"/>
              <w:sz w:val="20"/>
              <w:szCs w:val="20"/>
            </w:rPr>
          </w:pPr>
          <w:r w:rsidRPr="005E56AE">
            <w:rPr>
              <w:color w:val="FFFFFF" w:themeColor="background1"/>
              <w:sz w:val="20"/>
              <w:szCs w:val="20"/>
            </w:rPr>
            <w:t xml:space="preserve">London </w:t>
          </w:r>
          <w:r w:rsidR="005E56AE" w:rsidRPr="005E56AE">
            <w:rPr>
              <w:color w:val="FFFFFF" w:themeColor="background1"/>
              <w:sz w:val="20"/>
              <w:szCs w:val="20"/>
            </w:rPr>
            <w:t>SE17 3BQ</w:t>
          </w:r>
        </w:p>
        <w:p w14:paraId="656AF384" w14:textId="77777777" w:rsidR="00E57C20" w:rsidRPr="00E57C20" w:rsidRDefault="00E57C20" w:rsidP="00E57C20">
          <w:pPr>
            <w:pStyle w:val="Footer"/>
            <w:rPr>
              <w:color w:val="FFFFFF" w:themeColor="background1"/>
            </w:rPr>
          </w:pPr>
          <w:r w:rsidRPr="005E56AE">
            <w:rPr>
              <w:color w:val="FFFFFF" w:themeColor="background1"/>
              <w:sz w:val="20"/>
              <w:szCs w:val="20"/>
            </w:rPr>
            <w:t>020 7367 4150</w:t>
          </w:r>
        </w:p>
      </w:tc>
      <w:tc>
        <w:tcPr>
          <w:tcW w:w="2660" w:type="dxa"/>
        </w:tcPr>
        <w:p w14:paraId="530CEDBD" w14:textId="77777777" w:rsidR="00E57C20" w:rsidRPr="00E57C20" w:rsidRDefault="00E57C20" w:rsidP="00E57C20">
          <w:pPr>
            <w:pStyle w:val="Footer"/>
            <w:rPr>
              <w:color w:val="FFFFFF" w:themeColor="background1"/>
            </w:rPr>
          </w:pPr>
          <w:r w:rsidRPr="00E57C20">
            <w:rPr>
              <w:color w:val="FFFFFF" w:themeColor="background1"/>
            </w:rPr>
            <w:t>mail@party.coop</w:t>
          </w:r>
        </w:p>
        <w:p w14:paraId="32093CE2" w14:textId="77777777" w:rsidR="00E57C20" w:rsidRPr="00E57C20" w:rsidRDefault="00E57C20" w:rsidP="00E57C20">
          <w:pPr>
            <w:pStyle w:val="Footer"/>
            <w:rPr>
              <w:color w:val="FFFFFF" w:themeColor="background1"/>
            </w:rPr>
          </w:pPr>
          <w:r w:rsidRPr="00E57C20">
            <w:rPr>
              <w:color w:val="FFFFFF" w:themeColor="background1"/>
            </w:rPr>
            <w:t>www.party.coop</w:t>
          </w:r>
        </w:p>
        <w:p w14:paraId="2771800C" w14:textId="77777777" w:rsidR="00E57C20" w:rsidRPr="00E57C20" w:rsidRDefault="00E57C20" w:rsidP="00E57C20">
          <w:pPr>
            <w:pStyle w:val="Footer"/>
            <w:rPr>
              <w:color w:val="FFFFFF" w:themeColor="background1"/>
            </w:rPr>
          </w:pPr>
          <w:r w:rsidRPr="00E57C20">
            <w:rPr>
              <w:color w:val="FFFFFF" w:themeColor="background1"/>
            </w:rPr>
            <w:t>@</w:t>
          </w:r>
          <w:proofErr w:type="spellStart"/>
          <w:r w:rsidRPr="00E57C20">
            <w:rPr>
              <w:color w:val="FFFFFF" w:themeColor="background1"/>
            </w:rPr>
            <w:t>coopparty</w:t>
          </w:r>
          <w:proofErr w:type="spellEnd"/>
        </w:p>
      </w:tc>
      <w:tc>
        <w:tcPr>
          <w:tcW w:w="3351" w:type="dxa"/>
        </w:tcPr>
        <w:p w14:paraId="484A0CF3" w14:textId="640EA4C9" w:rsidR="00E57C20" w:rsidRPr="00E57C20" w:rsidRDefault="00E57C20" w:rsidP="00E57C20">
          <w:pPr>
            <w:pStyle w:val="FooterSmall"/>
          </w:pPr>
          <w:r w:rsidRPr="00E57C20">
            <w:t>Co-operative Party Limited is registered society under the Co-operative and Community Benefits Societies Act 2014. Registered no. 30027R.</w:t>
          </w:r>
        </w:p>
      </w:tc>
    </w:tr>
  </w:tbl>
  <w:p w14:paraId="2A9BCCC4" w14:textId="03EE6AEB" w:rsidR="004F7D7C" w:rsidRDefault="00E57C2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EAC6982" wp14:editId="575850B4">
              <wp:simplePos x="0" y="0"/>
              <wp:positionH relativeFrom="column">
                <wp:posOffset>-1118472</wp:posOffset>
              </wp:positionH>
              <wp:positionV relativeFrom="page">
                <wp:posOffset>9472930</wp:posOffset>
              </wp:positionV>
              <wp:extent cx="7776000" cy="12060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206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745DC88E" id="Rectangle 3" o:spid="_x0000_s1026" style="position:absolute;margin-left:-88.05pt;margin-top:745.9pt;width:612.3pt;height:94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" fillcolor="#3f1d70 [3215]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540C1" w14:textId="2371F206" w:rsidR="00612284" w:rsidRDefault="0061228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55E95B6" wp14:editId="7D584EB8">
              <wp:simplePos x="0" y="0"/>
              <wp:positionH relativeFrom="page">
                <wp:align>left</wp:align>
              </wp:positionH>
              <wp:positionV relativeFrom="page">
                <wp:posOffset>9248776</wp:posOffset>
              </wp:positionV>
              <wp:extent cx="8689975" cy="2282190"/>
              <wp:effectExtent l="0" t="0" r="0" b="3810"/>
              <wp:wrapNone/>
              <wp:docPr id="1074706534" name="Rectangle 1074706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89975" cy="2282190"/>
                      </a:xfrm>
                      <a:prstGeom prst="rect">
                        <a:avLst/>
                      </a:prstGeom>
                      <a:solidFill>
                        <a:srgbClr val="3F1D7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127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552"/>
                            <w:gridCol w:w="2835"/>
                            <w:gridCol w:w="3685"/>
                          </w:tblGrid>
                          <w:tr w:rsidR="00612284" w:rsidRPr="00E57C20" w14:paraId="78CD932E" w14:textId="77777777" w:rsidTr="00612284">
                            <w:tc>
                              <w:tcPr>
                                <w:tcW w:w="2552" w:type="dxa"/>
                              </w:tcPr>
                              <w:p w14:paraId="3FD0D438" w14:textId="77777777" w:rsidR="00612284" w:rsidRPr="005E56AE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E56AE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Unit 13, 83 Crampton Street,</w:t>
                                </w:r>
                              </w:p>
                              <w:p w14:paraId="496A34B2" w14:textId="77777777" w:rsidR="00612284" w:rsidRPr="005E56AE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E56AE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London SE17 3BQ</w:t>
                                </w:r>
                              </w:p>
                              <w:p w14:paraId="0A746E07" w14:textId="77777777" w:rsidR="00612284" w:rsidRPr="00E57C20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</w:rPr>
                                </w:pPr>
                                <w:r w:rsidRPr="005E56AE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020 7367 4150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</w:tcPr>
                              <w:p w14:paraId="2FADC275" w14:textId="77777777" w:rsidR="00612284" w:rsidRPr="00E57C20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</w:rPr>
                                </w:pPr>
                                <w:r w:rsidRPr="00E57C20">
                                  <w:rPr>
                                    <w:color w:val="FFFFFF" w:themeColor="background1"/>
                                  </w:rPr>
                                  <w:t>mail@party.coop</w:t>
                                </w:r>
                              </w:p>
                              <w:p w14:paraId="3809DA05" w14:textId="77777777" w:rsidR="00612284" w:rsidRPr="00E57C20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</w:rPr>
                                </w:pPr>
                                <w:r w:rsidRPr="00E57C20">
                                  <w:rPr>
                                    <w:color w:val="FFFFFF" w:themeColor="background1"/>
                                  </w:rPr>
                                  <w:t>www.party.coop</w:t>
                                </w:r>
                              </w:p>
                              <w:p w14:paraId="6CFDD1A6" w14:textId="77777777" w:rsidR="00612284" w:rsidRPr="00E57C20" w:rsidRDefault="00612284" w:rsidP="00612284">
                                <w:pPr>
                                  <w:pStyle w:val="Footer"/>
                                  <w:rPr>
                                    <w:color w:val="FFFFFF" w:themeColor="background1"/>
                                  </w:rPr>
                                </w:pPr>
                                <w:r w:rsidRPr="00E57C20">
                                  <w:rPr>
                                    <w:color w:val="FFFFFF" w:themeColor="background1"/>
                                  </w:rPr>
                                  <w:t>@</w:t>
                                </w:r>
                                <w:proofErr w:type="spellStart"/>
                                <w:r w:rsidRPr="00E57C20">
                                  <w:rPr>
                                    <w:color w:val="FFFFFF" w:themeColor="background1"/>
                                  </w:rPr>
                                  <w:t>coopparty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3685" w:type="dxa"/>
                              </w:tcPr>
                              <w:p w14:paraId="6060B35B" w14:textId="04388125" w:rsidR="00612284" w:rsidRPr="00E57C20" w:rsidRDefault="00612284" w:rsidP="00612284">
                                <w:pPr>
                                  <w:pStyle w:val="FooterSmall"/>
                                </w:pPr>
                                <w:r w:rsidRPr="00E57C20">
                                  <w:t xml:space="preserve">Co-operative Party Limited is registered society under the Co-operative and Community Benefits Societies Act 2014. Registered no. 30027R. </w:t>
                                </w:r>
                              </w:p>
                            </w:tc>
                          </w:tr>
                        </w:tbl>
                        <w:p w14:paraId="000FE888" w14:textId="77777777" w:rsidR="00612284" w:rsidRDefault="00612284" w:rsidP="00612284"/>
                        <w:p w14:paraId="31547073" w14:textId="77777777" w:rsidR="00612284" w:rsidRDefault="00612284" w:rsidP="006122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5E95B6" id="Rectangle 1074706534" o:spid="_x0000_s1026" style="position:absolute;margin-left:0;margin-top:728.25pt;width:684.25pt;height:179.7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" fillcolor="#3f1d70" stroked="f" strokeweight="1pt">
              <v:textbox>
                <w:txbxContent>
                  <w:tbl>
                    <w:tblPr>
                      <w:tblStyle w:val="TableGrid"/>
                      <w:tblW w:w="0" w:type="auto"/>
                      <w:tblInd w:w="127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52"/>
                      <w:gridCol w:w="2835"/>
                      <w:gridCol w:w="3685"/>
                    </w:tblGrid>
                    <w:tr w:rsidR="00612284" w:rsidRPr="00E57C20" w14:paraId="78CD932E" w14:textId="77777777" w:rsidTr="00612284">
                      <w:tc>
                        <w:tcPr>
                          <w:tcW w:w="2552" w:type="dxa"/>
                        </w:tcPr>
                        <w:p w14:paraId="3FD0D438" w14:textId="77777777" w:rsidR="00612284" w:rsidRPr="005E56AE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E56AE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Unit 13, 83 Crampton Street,</w:t>
                          </w:r>
                        </w:p>
                        <w:p w14:paraId="496A34B2" w14:textId="77777777" w:rsidR="00612284" w:rsidRPr="005E56AE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E56AE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London SE17 3BQ</w:t>
                          </w:r>
                        </w:p>
                        <w:p w14:paraId="0A746E07" w14:textId="77777777" w:rsidR="00612284" w:rsidRPr="00E57C20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</w:rPr>
                          </w:pPr>
                          <w:r w:rsidRPr="005E56AE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020 7367 4150</w:t>
                          </w:r>
                        </w:p>
                      </w:tc>
                      <w:tc>
                        <w:tcPr>
                          <w:tcW w:w="2835" w:type="dxa"/>
                        </w:tcPr>
                        <w:p w14:paraId="2FADC275" w14:textId="77777777" w:rsidR="00612284" w:rsidRPr="00E57C20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</w:rPr>
                          </w:pPr>
                          <w:r w:rsidRPr="00E57C20">
                            <w:rPr>
                              <w:color w:val="FFFFFF" w:themeColor="background1"/>
                            </w:rPr>
                            <w:t>mail@party.coop</w:t>
                          </w:r>
                        </w:p>
                        <w:p w14:paraId="3809DA05" w14:textId="77777777" w:rsidR="00612284" w:rsidRPr="00E57C20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</w:rPr>
                          </w:pPr>
                          <w:r w:rsidRPr="00E57C20">
                            <w:rPr>
                              <w:color w:val="FFFFFF" w:themeColor="background1"/>
                            </w:rPr>
                            <w:t>www.party.coop</w:t>
                          </w:r>
                        </w:p>
                        <w:p w14:paraId="6CFDD1A6" w14:textId="77777777" w:rsidR="00612284" w:rsidRPr="00E57C20" w:rsidRDefault="00612284" w:rsidP="00612284">
                          <w:pPr>
                            <w:pStyle w:val="Footer"/>
                            <w:rPr>
                              <w:color w:val="FFFFFF" w:themeColor="background1"/>
                            </w:rPr>
                          </w:pPr>
                          <w:r w:rsidRPr="00E57C20">
                            <w:rPr>
                              <w:color w:val="FFFFFF" w:themeColor="background1"/>
                            </w:rPr>
                            <w:t>@</w:t>
                          </w:r>
                          <w:proofErr w:type="spellStart"/>
                          <w:r w:rsidRPr="00E57C20">
                            <w:rPr>
                              <w:color w:val="FFFFFF" w:themeColor="background1"/>
                            </w:rPr>
                            <w:t>coopparty</w:t>
                          </w:r>
                          <w:proofErr w:type="spellEnd"/>
                        </w:p>
                      </w:tc>
                      <w:tc>
                        <w:tcPr>
                          <w:tcW w:w="3685" w:type="dxa"/>
                        </w:tcPr>
                        <w:p w14:paraId="6060B35B" w14:textId="04388125" w:rsidR="00612284" w:rsidRPr="00E57C20" w:rsidRDefault="00612284" w:rsidP="00612284">
                          <w:pPr>
                            <w:pStyle w:val="FooterSmall"/>
                          </w:pPr>
                          <w:r w:rsidRPr="00E57C20">
                            <w:t xml:space="preserve">Co-operative Party Limited is registered society under the Co-operative and Community Benefits Societies Act 2014. Registered no. 30027R. </w:t>
                          </w:r>
                        </w:p>
                      </w:tc>
                    </w:tr>
                  </w:tbl>
                  <w:p w14:paraId="000FE888" w14:textId="77777777" w:rsidR="00612284" w:rsidRDefault="00612284" w:rsidP="00612284"/>
                  <w:p w14:paraId="31547073" w14:textId="77777777" w:rsidR="00612284" w:rsidRDefault="00612284" w:rsidP="00612284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C623C" w14:textId="77777777" w:rsidR="002E7393" w:rsidRDefault="002E7393" w:rsidP="00C667DD">
      <w:pPr>
        <w:spacing w:after="0" w:line="240" w:lineRule="auto"/>
      </w:pPr>
      <w:r>
        <w:separator/>
      </w:r>
    </w:p>
  </w:footnote>
  <w:footnote w:type="continuationSeparator" w:id="0">
    <w:p w14:paraId="32917D8D" w14:textId="77777777" w:rsidR="002E7393" w:rsidRDefault="002E7393" w:rsidP="00C667DD">
      <w:pPr>
        <w:spacing w:after="0" w:line="240" w:lineRule="auto"/>
      </w:pPr>
      <w:r>
        <w:continuationSeparator/>
      </w:r>
    </w:p>
  </w:footnote>
  <w:footnote w:type="continuationNotice" w:id="1">
    <w:p w14:paraId="5DCC7DEC" w14:textId="77777777" w:rsidR="002E7393" w:rsidRDefault="002E73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FD060" w14:textId="6362FF35" w:rsidR="00D375A6" w:rsidRDefault="00D375A6" w:rsidP="00D375A6">
    <w:pPr>
      <w:pStyle w:val="Header"/>
    </w:pPr>
  </w:p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22"/>
      <w:gridCol w:w="5417"/>
    </w:tblGrid>
    <w:tr w:rsidR="00D375A6" w14:paraId="64FF6717" w14:textId="77777777" w:rsidTr="001E0179">
      <w:trPr>
        <w:trHeight w:val="1277"/>
      </w:trPr>
      <w:tc>
        <w:tcPr>
          <w:tcW w:w="4222" w:type="dxa"/>
        </w:tcPr>
        <w:p w14:paraId="13C7E131" w14:textId="24D6F36F" w:rsidR="00D375A6" w:rsidRDefault="00D375A6" w:rsidP="00D375A6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65459EF9" wp14:editId="2D5380F0">
                <wp:extent cx="1971675" cy="912121"/>
                <wp:effectExtent l="0" t="0" r="0" b="0"/>
                <wp:docPr id="29" name="Graphic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oppartylogo-cmyk-purple-svg.sv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l="9114"/>
                        <a:stretch/>
                      </pic:blipFill>
                      <pic:spPr bwMode="auto">
                        <a:xfrm>
                          <a:off x="0" y="0"/>
                          <a:ext cx="1982114" cy="91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7" w:type="dxa"/>
        </w:tcPr>
        <w:p w14:paraId="6164A324" w14:textId="77777777" w:rsidR="00D375A6" w:rsidRDefault="00D375A6" w:rsidP="00D375A6">
          <w:pPr>
            <w:pStyle w:val="Header"/>
            <w:jc w:val="right"/>
          </w:pPr>
        </w:p>
        <w:p w14:paraId="080362AD" w14:textId="77777777" w:rsidR="00D375A6" w:rsidRDefault="00D375A6" w:rsidP="00D375A6">
          <w:pPr>
            <w:pStyle w:val="Header"/>
            <w:jc w:val="right"/>
          </w:pPr>
        </w:p>
        <w:p w14:paraId="1B1FDC9F" w14:textId="77777777" w:rsidR="00D375A6" w:rsidRDefault="00D375A6" w:rsidP="00D375A6">
          <w:pPr>
            <w:pStyle w:val="Header"/>
            <w:jc w:val="right"/>
          </w:pPr>
        </w:p>
        <w:p w14:paraId="20102235" w14:textId="77777777" w:rsidR="00D375A6" w:rsidRDefault="00D375A6" w:rsidP="00D375A6">
          <w:pPr>
            <w:pStyle w:val="Header"/>
            <w:jc w:val="right"/>
          </w:pPr>
        </w:p>
        <w:p w14:paraId="7616D53C" w14:textId="6C6C0A76" w:rsidR="00D375A6" w:rsidRDefault="00CB2A7E" w:rsidP="00D375A6">
          <w:pPr>
            <w:pStyle w:val="Head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F419F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</w:tc>
    </w:tr>
  </w:tbl>
  <w:p w14:paraId="6FB45C3C" w14:textId="1AA4E8B3" w:rsidR="00C667DD" w:rsidRDefault="00C667DD" w:rsidP="00D375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34"/>
      <w:gridCol w:w="4304"/>
    </w:tblGrid>
    <w:tr w:rsidR="00A14872" w14:paraId="00EBC71F" w14:textId="77777777" w:rsidTr="00A14872">
      <w:tc>
        <w:tcPr>
          <w:tcW w:w="5334" w:type="dxa"/>
        </w:tcPr>
        <w:p w14:paraId="0094D3C5" w14:textId="11ABE010" w:rsidR="000E5D49" w:rsidRPr="000E5D49" w:rsidRDefault="00572AC0" w:rsidP="000E5D49">
          <w:pPr>
            <w:tabs>
              <w:tab w:val="left" w:pos="1140"/>
            </w:tabs>
          </w:pPr>
          <w:r>
            <w:rPr>
              <w:noProof/>
              <w:lang w:eastAsia="en-GB"/>
            </w:rPr>
            <w:drawing>
              <wp:inline distT="0" distB="0" distL="0" distR="0" wp14:anchorId="09BF8E32" wp14:editId="14BED97A">
                <wp:extent cx="2249170" cy="1038828"/>
                <wp:effectExtent l="0" t="0" r="0" b="0"/>
                <wp:docPr id="44908927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766" cy="10427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4" w:type="dxa"/>
        </w:tcPr>
        <w:p w14:paraId="688CE9A1" w14:textId="7C95FF40" w:rsidR="00A14872" w:rsidRDefault="00A14872">
          <w:pPr>
            <w:pStyle w:val="Header"/>
            <w:rPr>
              <w:noProof/>
            </w:rPr>
          </w:pPr>
        </w:p>
      </w:tc>
    </w:tr>
  </w:tbl>
  <w:p w14:paraId="193D9627" w14:textId="1C8C2079" w:rsidR="001F1D10" w:rsidRDefault="001F1D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713CC"/>
    <w:multiLevelType w:val="multilevel"/>
    <w:tmpl w:val="7CBE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522D8"/>
    <w:multiLevelType w:val="multilevel"/>
    <w:tmpl w:val="BD70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D203C"/>
    <w:multiLevelType w:val="multilevel"/>
    <w:tmpl w:val="864C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A3A90"/>
    <w:multiLevelType w:val="hybridMultilevel"/>
    <w:tmpl w:val="D10C4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34FE3"/>
    <w:multiLevelType w:val="multilevel"/>
    <w:tmpl w:val="024A4FE8"/>
    <w:lvl w:ilvl="0">
      <w:start w:val="1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07309E"/>
    <w:multiLevelType w:val="multilevel"/>
    <w:tmpl w:val="D212A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34BC1"/>
    <w:multiLevelType w:val="hybridMultilevel"/>
    <w:tmpl w:val="DAC0787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7AE1B63"/>
    <w:multiLevelType w:val="hybridMultilevel"/>
    <w:tmpl w:val="D6200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D661FC"/>
    <w:multiLevelType w:val="multilevel"/>
    <w:tmpl w:val="8106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4742C9"/>
    <w:multiLevelType w:val="hybridMultilevel"/>
    <w:tmpl w:val="BF246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106044"/>
    <w:multiLevelType w:val="multilevel"/>
    <w:tmpl w:val="D5E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387ECB"/>
    <w:multiLevelType w:val="hybridMultilevel"/>
    <w:tmpl w:val="E3D05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C08EC"/>
    <w:multiLevelType w:val="hybridMultilevel"/>
    <w:tmpl w:val="A570327E"/>
    <w:lvl w:ilvl="0" w:tplc="F9387994">
      <w:start w:val="1"/>
      <w:numFmt w:val="bullet"/>
      <w:pStyle w:val="ListParagraph"/>
      <w:lvlText w:val=""/>
      <w:lvlJc w:val="left"/>
      <w:pPr>
        <w:ind w:left="927" w:hanging="360"/>
      </w:pPr>
      <w:rPr>
        <w:rFonts w:ascii="Symbol" w:hAnsi="Symbol" w:hint="default"/>
        <w:color w:val="3F1D70" w:themeColor="text2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6C386154"/>
    <w:multiLevelType w:val="multilevel"/>
    <w:tmpl w:val="58FE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B41688"/>
    <w:multiLevelType w:val="hybridMultilevel"/>
    <w:tmpl w:val="404E76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3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4"/>
  </w:num>
  <w:num w:numId="12">
    <w:abstractNumId w:val="12"/>
  </w:num>
  <w:num w:numId="13">
    <w:abstractNumId w:val="12"/>
  </w:num>
  <w:num w:numId="14">
    <w:abstractNumId w:val="6"/>
  </w:num>
  <w:num w:numId="15">
    <w:abstractNumId w:val="4"/>
  </w:num>
  <w:num w:numId="16">
    <w:abstractNumId w:val="12"/>
  </w:num>
  <w:num w:numId="17">
    <w:abstractNumId w:val="12"/>
  </w:num>
  <w:num w:numId="18">
    <w:abstractNumId w:val="0"/>
  </w:num>
  <w:num w:numId="19">
    <w:abstractNumId w:val="1"/>
  </w:num>
  <w:num w:numId="20">
    <w:abstractNumId w:val="8"/>
  </w:num>
  <w:num w:numId="21">
    <w:abstractNumId w:val="13"/>
  </w:num>
  <w:num w:numId="22">
    <w:abstractNumId w:val="10"/>
  </w:num>
  <w:num w:numId="23">
    <w:abstractNumId w:val="2"/>
  </w:num>
  <w:num w:numId="24">
    <w:abstractNumId w:val="5"/>
  </w:num>
  <w:num w:numId="25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60"/>
    <w:rsid w:val="00002B19"/>
    <w:rsid w:val="00016DCE"/>
    <w:rsid w:val="00023A87"/>
    <w:rsid w:val="0002623B"/>
    <w:rsid w:val="00026C7C"/>
    <w:rsid w:val="00026F95"/>
    <w:rsid w:val="000329FB"/>
    <w:rsid w:val="00040979"/>
    <w:rsid w:val="00054964"/>
    <w:rsid w:val="0006231D"/>
    <w:rsid w:val="00064D30"/>
    <w:rsid w:val="000658BF"/>
    <w:rsid w:val="00073BFB"/>
    <w:rsid w:val="00081E22"/>
    <w:rsid w:val="000842DE"/>
    <w:rsid w:val="00085E98"/>
    <w:rsid w:val="00094500"/>
    <w:rsid w:val="000951EF"/>
    <w:rsid w:val="000A1A6C"/>
    <w:rsid w:val="000A3346"/>
    <w:rsid w:val="000A5860"/>
    <w:rsid w:val="000A7D0D"/>
    <w:rsid w:val="000B31F1"/>
    <w:rsid w:val="000C27A5"/>
    <w:rsid w:val="000C30B2"/>
    <w:rsid w:val="000D720F"/>
    <w:rsid w:val="000E5232"/>
    <w:rsid w:val="000E5D49"/>
    <w:rsid w:val="00101B24"/>
    <w:rsid w:val="001023B0"/>
    <w:rsid w:val="00107ED6"/>
    <w:rsid w:val="001324F0"/>
    <w:rsid w:val="001326B4"/>
    <w:rsid w:val="00132AF0"/>
    <w:rsid w:val="00132BC2"/>
    <w:rsid w:val="0014314F"/>
    <w:rsid w:val="00143F4B"/>
    <w:rsid w:val="00173B04"/>
    <w:rsid w:val="00185049"/>
    <w:rsid w:val="00197051"/>
    <w:rsid w:val="001A3ACF"/>
    <w:rsid w:val="001A4845"/>
    <w:rsid w:val="001A71E9"/>
    <w:rsid w:val="001B6C02"/>
    <w:rsid w:val="001C3019"/>
    <w:rsid w:val="001C43D3"/>
    <w:rsid w:val="001C7186"/>
    <w:rsid w:val="001D45B0"/>
    <w:rsid w:val="001E0179"/>
    <w:rsid w:val="001E059A"/>
    <w:rsid w:val="001E08CE"/>
    <w:rsid w:val="001E2B32"/>
    <w:rsid w:val="001E4DCA"/>
    <w:rsid w:val="001F0E1C"/>
    <w:rsid w:val="001F18C0"/>
    <w:rsid w:val="001F1D10"/>
    <w:rsid w:val="001F419F"/>
    <w:rsid w:val="0020651E"/>
    <w:rsid w:val="002068D2"/>
    <w:rsid w:val="00210427"/>
    <w:rsid w:val="00212555"/>
    <w:rsid w:val="00212FA4"/>
    <w:rsid w:val="00214111"/>
    <w:rsid w:val="00215C83"/>
    <w:rsid w:val="002162A2"/>
    <w:rsid w:val="002209D2"/>
    <w:rsid w:val="00223441"/>
    <w:rsid w:val="00232E75"/>
    <w:rsid w:val="002372B0"/>
    <w:rsid w:val="002422F5"/>
    <w:rsid w:val="002452C7"/>
    <w:rsid w:val="00251F0F"/>
    <w:rsid w:val="00257FC7"/>
    <w:rsid w:val="002616B7"/>
    <w:rsid w:val="00261D50"/>
    <w:rsid w:val="00264816"/>
    <w:rsid w:val="00265C12"/>
    <w:rsid w:val="00270427"/>
    <w:rsid w:val="002732B8"/>
    <w:rsid w:val="002733DC"/>
    <w:rsid w:val="002744BB"/>
    <w:rsid w:val="00276E56"/>
    <w:rsid w:val="002806FA"/>
    <w:rsid w:val="002809F6"/>
    <w:rsid w:val="00282D51"/>
    <w:rsid w:val="00283D38"/>
    <w:rsid w:val="00284618"/>
    <w:rsid w:val="00296891"/>
    <w:rsid w:val="002B2477"/>
    <w:rsid w:val="002D1112"/>
    <w:rsid w:val="002D3F4A"/>
    <w:rsid w:val="002E1B7F"/>
    <w:rsid w:val="002E7393"/>
    <w:rsid w:val="003034AE"/>
    <w:rsid w:val="0030455B"/>
    <w:rsid w:val="00307047"/>
    <w:rsid w:val="003123D4"/>
    <w:rsid w:val="003139BC"/>
    <w:rsid w:val="00313A2F"/>
    <w:rsid w:val="0031525A"/>
    <w:rsid w:val="00324F99"/>
    <w:rsid w:val="003340A3"/>
    <w:rsid w:val="00343C1E"/>
    <w:rsid w:val="003451F4"/>
    <w:rsid w:val="0034539F"/>
    <w:rsid w:val="00351A1A"/>
    <w:rsid w:val="00355114"/>
    <w:rsid w:val="00360E4A"/>
    <w:rsid w:val="003659C1"/>
    <w:rsid w:val="00385873"/>
    <w:rsid w:val="00385FF2"/>
    <w:rsid w:val="003872AB"/>
    <w:rsid w:val="00390B16"/>
    <w:rsid w:val="0039183B"/>
    <w:rsid w:val="003B23CE"/>
    <w:rsid w:val="003B7167"/>
    <w:rsid w:val="003B738B"/>
    <w:rsid w:val="003C13EE"/>
    <w:rsid w:val="003C5CC7"/>
    <w:rsid w:val="003C74B6"/>
    <w:rsid w:val="003D3711"/>
    <w:rsid w:val="003E128D"/>
    <w:rsid w:val="003E6CD0"/>
    <w:rsid w:val="003F3C21"/>
    <w:rsid w:val="00407ACB"/>
    <w:rsid w:val="00415F91"/>
    <w:rsid w:val="0042124F"/>
    <w:rsid w:val="0042260E"/>
    <w:rsid w:val="0043494A"/>
    <w:rsid w:val="00435E05"/>
    <w:rsid w:val="004406FC"/>
    <w:rsid w:val="0044241F"/>
    <w:rsid w:val="00443258"/>
    <w:rsid w:val="0044779B"/>
    <w:rsid w:val="00457A7F"/>
    <w:rsid w:val="004730CE"/>
    <w:rsid w:val="0048594E"/>
    <w:rsid w:val="0049372E"/>
    <w:rsid w:val="004A4FBA"/>
    <w:rsid w:val="004A5B48"/>
    <w:rsid w:val="004A7D33"/>
    <w:rsid w:val="004B258A"/>
    <w:rsid w:val="004B5364"/>
    <w:rsid w:val="004B7F71"/>
    <w:rsid w:val="004B7FC3"/>
    <w:rsid w:val="004C47A4"/>
    <w:rsid w:val="004C4946"/>
    <w:rsid w:val="004C687D"/>
    <w:rsid w:val="004C7986"/>
    <w:rsid w:val="004C7A3A"/>
    <w:rsid w:val="004D3815"/>
    <w:rsid w:val="004E63D3"/>
    <w:rsid w:val="004E7722"/>
    <w:rsid w:val="004F4969"/>
    <w:rsid w:val="004F7D7C"/>
    <w:rsid w:val="00501AC5"/>
    <w:rsid w:val="00502B0F"/>
    <w:rsid w:val="00502D60"/>
    <w:rsid w:val="005112B9"/>
    <w:rsid w:val="0052736B"/>
    <w:rsid w:val="0053734A"/>
    <w:rsid w:val="00537EE8"/>
    <w:rsid w:val="00547257"/>
    <w:rsid w:val="0055131C"/>
    <w:rsid w:val="00556B67"/>
    <w:rsid w:val="005625F4"/>
    <w:rsid w:val="005655D7"/>
    <w:rsid w:val="005704C2"/>
    <w:rsid w:val="00571FC5"/>
    <w:rsid w:val="00572AC0"/>
    <w:rsid w:val="005747A4"/>
    <w:rsid w:val="00574FB0"/>
    <w:rsid w:val="005764F2"/>
    <w:rsid w:val="00577E29"/>
    <w:rsid w:val="00583C4F"/>
    <w:rsid w:val="00586237"/>
    <w:rsid w:val="00590E21"/>
    <w:rsid w:val="0059264E"/>
    <w:rsid w:val="00594C9F"/>
    <w:rsid w:val="005A1028"/>
    <w:rsid w:val="005A7EDC"/>
    <w:rsid w:val="005B049A"/>
    <w:rsid w:val="005C630C"/>
    <w:rsid w:val="005D1532"/>
    <w:rsid w:val="005D690A"/>
    <w:rsid w:val="005E2E7F"/>
    <w:rsid w:val="005E43C1"/>
    <w:rsid w:val="005E5356"/>
    <w:rsid w:val="005E56AE"/>
    <w:rsid w:val="005F4157"/>
    <w:rsid w:val="005F41B2"/>
    <w:rsid w:val="006068C3"/>
    <w:rsid w:val="00612284"/>
    <w:rsid w:val="006245A7"/>
    <w:rsid w:val="00625435"/>
    <w:rsid w:val="006254CA"/>
    <w:rsid w:val="00625D17"/>
    <w:rsid w:val="00625D60"/>
    <w:rsid w:val="00625E20"/>
    <w:rsid w:val="00647532"/>
    <w:rsid w:val="006502ED"/>
    <w:rsid w:val="006519B8"/>
    <w:rsid w:val="00652540"/>
    <w:rsid w:val="00653006"/>
    <w:rsid w:val="00653595"/>
    <w:rsid w:val="00655155"/>
    <w:rsid w:val="00664C96"/>
    <w:rsid w:val="006851A7"/>
    <w:rsid w:val="00690906"/>
    <w:rsid w:val="006A2F47"/>
    <w:rsid w:val="006A7C7F"/>
    <w:rsid w:val="006C397C"/>
    <w:rsid w:val="006C5255"/>
    <w:rsid w:val="006C5710"/>
    <w:rsid w:val="006C734B"/>
    <w:rsid w:val="006D1C61"/>
    <w:rsid w:val="006D3EB8"/>
    <w:rsid w:val="006D4C7F"/>
    <w:rsid w:val="006E073A"/>
    <w:rsid w:val="006E3180"/>
    <w:rsid w:val="006E6FC6"/>
    <w:rsid w:val="006F3ECE"/>
    <w:rsid w:val="006F4674"/>
    <w:rsid w:val="007039E5"/>
    <w:rsid w:val="00711139"/>
    <w:rsid w:val="00715913"/>
    <w:rsid w:val="00721FBA"/>
    <w:rsid w:val="00722E9C"/>
    <w:rsid w:val="007247F5"/>
    <w:rsid w:val="00726107"/>
    <w:rsid w:val="0072721B"/>
    <w:rsid w:val="00730C2A"/>
    <w:rsid w:val="0073360F"/>
    <w:rsid w:val="00745410"/>
    <w:rsid w:val="007509F9"/>
    <w:rsid w:val="007571C8"/>
    <w:rsid w:val="00760092"/>
    <w:rsid w:val="00760697"/>
    <w:rsid w:val="007745C6"/>
    <w:rsid w:val="007831DA"/>
    <w:rsid w:val="007A3158"/>
    <w:rsid w:val="007C69DF"/>
    <w:rsid w:val="007D0652"/>
    <w:rsid w:val="007D0797"/>
    <w:rsid w:val="007E0947"/>
    <w:rsid w:val="007E3B98"/>
    <w:rsid w:val="007F47E6"/>
    <w:rsid w:val="007F614E"/>
    <w:rsid w:val="00804223"/>
    <w:rsid w:val="00817EE7"/>
    <w:rsid w:val="0082391D"/>
    <w:rsid w:val="00830AE1"/>
    <w:rsid w:val="0083733C"/>
    <w:rsid w:val="00841641"/>
    <w:rsid w:val="00847C83"/>
    <w:rsid w:val="008505D5"/>
    <w:rsid w:val="00852E23"/>
    <w:rsid w:val="00865B8C"/>
    <w:rsid w:val="008725F7"/>
    <w:rsid w:val="008819D2"/>
    <w:rsid w:val="00884AB8"/>
    <w:rsid w:val="00891182"/>
    <w:rsid w:val="0089390E"/>
    <w:rsid w:val="008945F4"/>
    <w:rsid w:val="008A7469"/>
    <w:rsid w:val="008B5E2E"/>
    <w:rsid w:val="008C6355"/>
    <w:rsid w:val="008C657B"/>
    <w:rsid w:val="008C7882"/>
    <w:rsid w:val="008D21E1"/>
    <w:rsid w:val="008D3FF0"/>
    <w:rsid w:val="008E2BDE"/>
    <w:rsid w:val="008E3DD1"/>
    <w:rsid w:val="008F0A7A"/>
    <w:rsid w:val="008F3BC7"/>
    <w:rsid w:val="008F5AAD"/>
    <w:rsid w:val="008F65C0"/>
    <w:rsid w:val="00900FBE"/>
    <w:rsid w:val="00901174"/>
    <w:rsid w:val="0090789E"/>
    <w:rsid w:val="00912213"/>
    <w:rsid w:val="00915C35"/>
    <w:rsid w:val="00915F9A"/>
    <w:rsid w:val="00924290"/>
    <w:rsid w:val="00925933"/>
    <w:rsid w:val="00930746"/>
    <w:rsid w:val="00934966"/>
    <w:rsid w:val="00941595"/>
    <w:rsid w:val="009451A7"/>
    <w:rsid w:val="00951330"/>
    <w:rsid w:val="00952CEA"/>
    <w:rsid w:val="00955D5C"/>
    <w:rsid w:val="009629AC"/>
    <w:rsid w:val="00972526"/>
    <w:rsid w:val="00974AAD"/>
    <w:rsid w:val="00981CAE"/>
    <w:rsid w:val="00982DA2"/>
    <w:rsid w:val="009953DF"/>
    <w:rsid w:val="00996B45"/>
    <w:rsid w:val="009A74AB"/>
    <w:rsid w:val="009B163E"/>
    <w:rsid w:val="009B5FE2"/>
    <w:rsid w:val="009C2CDE"/>
    <w:rsid w:val="009C4853"/>
    <w:rsid w:val="009C7D7E"/>
    <w:rsid w:val="009D2963"/>
    <w:rsid w:val="009D2A30"/>
    <w:rsid w:val="009E70CE"/>
    <w:rsid w:val="009F1EEF"/>
    <w:rsid w:val="009F288E"/>
    <w:rsid w:val="009F3457"/>
    <w:rsid w:val="009F51A4"/>
    <w:rsid w:val="00A117CB"/>
    <w:rsid w:val="00A14872"/>
    <w:rsid w:val="00A3142C"/>
    <w:rsid w:val="00A42D24"/>
    <w:rsid w:val="00A50553"/>
    <w:rsid w:val="00A548F9"/>
    <w:rsid w:val="00A577E7"/>
    <w:rsid w:val="00A57978"/>
    <w:rsid w:val="00A65F70"/>
    <w:rsid w:val="00A66CDE"/>
    <w:rsid w:val="00A66F38"/>
    <w:rsid w:val="00A760B7"/>
    <w:rsid w:val="00A7611A"/>
    <w:rsid w:val="00A76DEC"/>
    <w:rsid w:val="00A77636"/>
    <w:rsid w:val="00A8286B"/>
    <w:rsid w:val="00A93AB4"/>
    <w:rsid w:val="00A94109"/>
    <w:rsid w:val="00AA0EE4"/>
    <w:rsid w:val="00AA5A87"/>
    <w:rsid w:val="00AB4844"/>
    <w:rsid w:val="00AC40ED"/>
    <w:rsid w:val="00AD083F"/>
    <w:rsid w:val="00AD0EBC"/>
    <w:rsid w:val="00AD2460"/>
    <w:rsid w:val="00AE2000"/>
    <w:rsid w:val="00AE651F"/>
    <w:rsid w:val="00AF4FA4"/>
    <w:rsid w:val="00B04BA9"/>
    <w:rsid w:val="00B07F7A"/>
    <w:rsid w:val="00B129A5"/>
    <w:rsid w:val="00B21F2D"/>
    <w:rsid w:val="00B242BB"/>
    <w:rsid w:val="00B25220"/>
    <w:rsid w:val="00B362C7"/>
    <w:rsid w:val="00B400EE"/>
    <w:rsid w:val="00B52CA0"/>
    <w:rsid w:val="00B55060"/>
    <w:rsid w:val="00B566D2"/>
    <w:rsid w:val="00B56E20"/>
    <w:rsid w:val="00B61334"/>
    <w:rsid w:val="00B7198D"/>
    <w:rsid w:val="00B730BE"/>
    <w:rsid w:val="00B74CF2"/>
    <w:rsid w:val="00B778BF"/>
    <w:rsid w:val="00B86E79"/>
    <w:rsid w:val="00B90F3B"/>
    <w:rsid w:val="00B954AE"/>
    <w:rsid w:val="00B95898"/>
    <w:rsid w:val="00B9608E"/>
    <w:rsid w:val="00BA23DE"/>
    <w:rsid w:val="00BA4234"/>
    <w:rsid w:val="00BB25E8"/>
    <w:rsid w:val="00BB347D"/>
    <w:rsid w:val="00BB5D3D"/>
    <w:rsid w:val="00BC1521"/>
    <w:rsid w:val="00BC314E"/>
    <w:rsid w:val="00BC6F21"/>
    <w:rsid w:val="00BD5E63"/>
    <w:rsid w:val="00BF31E4"/>
    <w:rsid w:val="00BF3896"/>
    <w:rsid w:val="00BF3FCE"/>
    <w:rsid w:val="00C04D32"/>
    <w:rsid w:val="00C117C7"/>
    <w:rsid w:val="00C16823"/>
    <w:rsid w:val="00C23021"/>
    <w:rsid w:val="00C252CF"/>
    <w:rsid w:val="00C25C7F"/>
    <w:rsid w:val="00C310EB"/>
    <w:rsid w:val="00C31618"/>
    <w:rsid w:val="00C32A81"/>
    <w:rsid w:val="00C42C30"/>
    <w:rsid w:val="00C454B6"/>
    <w:rsid w:val="00C45F0A"/>
    <w:rsid w:val="00C536D9"/>
    <w:rsid w:val="00C63A16"/>
    <w:rsid w:val="00C667DD"/>
    <w:rsid w:val="00C90D1F"/>
    <w:rsid w:val="00C91505"/>
    <w:rsid w:val="00C96939"/>
    <w:rsid w:val="00CA4A95"/>
    <w:rsid w:val="00CA5B93"/>
    <w:rsid w:val="00CB2A7E"/>
    <w:rsid w:val="00CD1331"/>
    <w:rsid w:val="00CD20E3"/>
    <w:rsid w:val="00CD360F"/>
    <w:rsid w:val="00CD4E9C"/>
    <w:rsid w:val="00CD7AB0"/>
    <w:rsid w:val="00D02584"/>
    <w:rsid w:val="00D047D2"/>
    <w:rsid w:val="00D10E4C"/>
    <w:rsid w:val="00D12683"/>
    <w:rsid w:val="00D16DD0"/>
    <w:rsid w:val="00D20703"/>
    <w:rsid w:val="00D22EF6"/>
    <w:rsid w:val="00D26068"/>
    <w:rsid w:val="00D30874"/>
    <w:rsid w:val="00D319E2"/>
    <w:rsid w:val="00D31A2E"/>
    <w:rsid w:val="00D322DF"/>
    <w:rsid w:val="00D33A26"/>
    <w:rsid w:val="00D35017"/>
    <w:rsid w:val="00D375A6"/>
    <w:rsid w:val="00D45B86"/>
    <w:rsid w:val="00D45F22"/>
    <w:rsid w:val="00D50875"/>
    <w:rsid w:val="00D5493F"/>
    <w:rsid w:val="00D57544"/>
    <w:rsid w:val="00D61DDC"/>
    <w:rsid w:val="00D67571"/>
    <w:rsid w:val="00D75123"/>
    <w:rsid w:val="00D76E15"/>
    <w:rsid w:val="00D83EBF"/>
    <w:rsid w:val="00DA0EE8"/>
    <w:rsid w:val="00DA3448"/>
    <w:rsid w:val="00DA3DCC"/>
    <w:rsid w:val="00DA4179"/>
    <w:rsid w:val="00DA4E18"/>
    <w:rsid w:val="00DA6F1A"/>
    <w:rsid w:val="00DB29A8"/>
    <w:rsid w:val="00DC2C75"/>
    <w:rsid w:val="00DC3A57"/>
    <w:rsid w:val="00DE2351"/>
    <w:rsid w:val="00DF0B0B"/>
    <w:rsid w:val="00DF47ED"/>
    <w:rsid w:val="00E1418A"/>
    <w:rsid w:val="00E16C3A"/>
    <w:rsid w:val="00E17E60"/>
    <w:rsid w:val="00E22047"/>
    <w:rsid w:val="00E27A40"/>
    <w:rsid w:val="00E45FED"/>
    <w:rsid w:val="00E514FB"/>
    <w:rsid w:val="00E54796"/>
    <w:rsid w:val="00E5732B"/>
    <w:rsid w:val="00E57C20"/>
    <w:rsid w:val="00E62173"/>
    <w:rsid w:val="00E65CB9"/>
    <w:rsid w:val="00E678AB"/>
    <w:rsid w:val="00E7062D"/>
    <w:rsid w:val="00E75682"/>
    <w:rsid w:val="00E800A8"/>
    <w:rsid w:val="00E807E8"/>
    <w:rsid w:val="00E817AF"/>
    <w:rsid w:val="00E82DA4"/>
    <w:rsid w:val="00E90F82"/>
    <w:rsid w:val="00E9639B"/>
    <w:rsid w:val="00E97FC2"/>
    <w:rsid w:val="00EA524D"/>
    <w:rsid w:val="00EB6BDC"/>
    <w:rsid w:val="00EC5810"/>
    <w:rsid w:val="00EC7527"/>
    <w:rsid w:val="00EC7DFA"/>
    <w:rsid w:val="00ED0022"/>
    <w:rsid w:val="00ED3615"/>
    <w:rsid w:val="00ED5E9D"/>
    <w:rsid w:val="00ED6521"/>
    <w:rsid w:val="00EE31AD"/>
    <w:rsid w:val="00EE4877"/>
    <w:rsid w:val="00EE638A"/>
    <w:rsid w:val="00EE7C75"/>
    <w:rsid w:val="00F021E3"/>
    <w:rsid w:val="00F105CB"/>
    <w:rsid w:val="00F14F24"/>
    <w:rsid w:val="00F2075F"/>
    <w:rsid w:val="00F2518E"/>
    <w:rsid w:val="00F30FF6"/>
    <w:rsid w:val="00F40B81"/>
    <w:rsid w:val="00F416C0"/>
    <w:rsid w:val="00F42E14"/>
    <w:rsid w:val="00F50F2E"/>
    <w:rsid w:val="00F5233A"/>
    <w:rsid w:val="00F56060"/>
    <w:rsid w:val="00F60469"/>
    <w:rsid w:val="00F62116"/>
    <w:rsid w:val="00F7241C"/>
    <w:rsid w:val="00F7542E"/>
    <w:rsid w:val="00F7750A"/>
    <w:rsid w:val="00F77AF4"/>
    <w:rsid w:val="00F815EC"/>
    <w:rsid w:val="00F944EB"/>
    <w:rsid w:val="00FB4D78"/>
    <w:rsid w:val="00FC184F"/>
    <w:rsid w:val="00FD62B7"/>
    <w:rsid w:val="00FD6A3A"/>
    <w:rsid w:val="00FE4F84"/>
    <w:rsid w:val="00FE6D2D"/>
    <w:rsid w:val="00FF1132"/>
    <w:rsid w:val="00FF4DBE"/>
    <w:rsid w:val="00FF6899"/>
    <w:rsid w:val="1A45A46A"/>
    <w:rsid w:val="2760752B"/>
    <w:rsid w:val="5A2910E4"/>
    <w:rsid w:val="6016D880"/>
    <w:rsid w:val="69E5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59D93"/>
  <w15:chartTrackingRefBased/>
  <w15:docId w15:val="{3CFCAF2A-32DE-4F9F-8874-EDC6E1E4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060"/>
    <w:rPr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D7C"/>
    <w:pPr>
      <w:keepNext/>
      <w:keepLines/>
      <w:spacing w:before="360" w:after="60" w:line="192" w:lineRule="auto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7D7C"/>
    <w:pPr>
      <w:keepNext/>
      <w:keepLines/>
      <w:spacing w:before="240" w:after="60"/>
      <w:outlineLvl w:val="1"/>
    </w:pPr>
    <w:rPr>
      <w:rFonts w:ascii="Archivo Narrow" w:eastAsiaTheme="majorEastAsia" w:hAnsi="Archivo Narrow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67DD"/>
    <w:pPr>
      <w:keepNext/>
      <w:keepLines/>
      <w:spacing w:before="40" w:after="0"/>
      <w:outlineLvl w:val="2"/>
    </w:pPr>
    <w:rPr>
      <w:rFonts w:ascii="Archivo" w:eastAsiaTheme="majorEastAsia" w:hAnsi="Archivo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67DD"/>
    <w:pPr>
      <w:keepNext/>
      <w:keepLines/>
      <w:spacing w:before="40" w:after="0"/>
      <w:outlineLvl w:val="3"/>
    </w:pPr>
    <w:rPr>
      <w:rFonts w:ascii="Archivo" w:eastAsiaTheme="majorEastAsia" w:hAnsi="Archivo" w:cstheme="majorBidi"/>
      <w:b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0E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06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4C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A4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7D7C"/>
    <w:pPr>
      <w:spacing w:after="360" w:line="240" w:lineRule="auto"/>
      <w:contextualSpacing/>
    </w:pPr>
    <w:rPr>
      <w:rFonts w:ascii="Steelfish Eb" w:eastAsiaTheme="majorEastAsia" w:hAnsi="Steelfish Eb" w:cstheme="majorBidi"/>
      <w:color w:val="3F1D70" w:themeColor="text2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D7C"/>
    <w:rPr>
      <w:rFonts w:ascii="Steelfish Eb" w:eastAsiaTheme="majorEastAsia" w:hAnsi="Steelfish Eb" w:cstheme="majorBidi"/>
      <w:color w:val="3F1D70" w:themeColor="text2"/>
      <w:kern w:val="28"/>
      <w:sz w:val="1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7D7C"/>
    <w:rPr>
      <w:rFonts w:asciiTheme="majorHAnsi" w:eastAsiaTheme="majorEastAsia" w:hAnsiTheme="majorHAnsi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7D7C"/>
    <w:rPr>
      <w:rFonts w:ascii="Archivo Narrow" w:eastAsiaTheme="majorEastAsia" w:hAnsi="Archivo Narrow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667DD"/>
    <w:rPr>
      <w:rFonts w:ascii="Archivo" w:eastAsiaTheme="majorEastAsia" w:hAnsi="Archivo" w:cstheme="majorBidi"/>
      <w:b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0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7062D"/>
    <w:rPr>
      <w:b/>
      <w:bCs/>
    </w:rPr>
  </w:style>
  <w:style w:type="character" w:styleId="Emphasis">
    <w:name w:val="Emphasis"/>
    <w:basedOn w:val="DefaultParagraphFont"/>
    <w:uiPriority w:val="20"/>
    <w:qFormat/>
    <w:rsid w:val="00E7062D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667DD"/>
    <w:rPr>
      <w:rFonts w:ascii="Archivo" w:eastAsiaTheme="majorEastAsia" w:hAnsi="Archivo" w:cstheme="majorBidi"/>
      <w:b/>
      <w:iCs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73360F"/>
    <w:pPr>
      <w:numPr>
        <w:numId w:val="1"/>
      </w:num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66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DD"/>
  </w:style>
  <w:style w:type="paragraph" w:styleId="Footer">
    <w:name w:val="footer"/>
    <w:basedOn w:val="Normal"/>
    <w:link w:val="FooterChar"/>
    <w:uiPriority w:val="99"/>
    <w:unhideWhenUsed/>
    <w:rsid w:val="00C66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DD"/>
  </w:style>
  <w:style w:type="paragraph" w:styleId="Subtitle">
    <w:name w:val="Subtitle"/>
    <w:basedOn w:val="Normal"/>
    <w:next w:val="Normal"/>
    <w:link w:val="SubtitleChar"/>
    <w:uiPriority w:val="11"/>
    <w:qFormat/>
    <w:rsid w:val="004F7D7C"/>
    <w:pPr>
      <w:numPr>
        <w:ilvl w:val="1"/>
      </w:numPr>
      <w:spacing w:after="480"/>
    </w:pPr>
    <w:rPr>
      <w:rFonts w:eastAsiaTheme="minorEastAsia"/>
      <w:color w:val="3F1D70" w:themeColor="text2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D7C"/>
    <w:rPr>
      <w:rFonts w:eastAsiaTheme="minorEastAsia"/>
      <w:color w:val="3F1D70" w:themeColor="text2"/>
      <w:spacing w:val="15"/>
      <w:sz w:val="28"/>
    </w:rPr>
  </w:style>
  <w:style w:type="character" w:styleId="IntenseEmphasis">
    <w:name w:val="Intense Emphasis"/>
    <w:basedOn w:val="DefaultParagraphFont"/>
    <w:uiPriority w:val="21"/>
    <w:qFormat/>
    <w:rsid w:val="004F7D7C"/>
    <w:rPr>
      <w:i/>
      <w:iCs/>
      <w:color w:val="00168A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73360F"/>
    <w:pPr>
      <w:pBdr>
        <w:left w:val="single" w:sz="24" w:space="18" w:color="BEAAE0"/>
      </w:pBdr>
      <w:spacing w:before="360" w:after="120"/>
      <w:ind w:left="567" w:right="862"/>
    </w:pPr>
    <w:rPr>
      <w:b/>
      <w:iCs/>
      <w:color w:val="3F1D70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73360F"/>
    <w:rPr>
      <w:b/>
      <w:iCs/>
      <w:color w:val="3F1D70" w:themeColor="text2"/>
      <w:sz w:val="32"/>
      <w14:ligatures w14:val="standard"/>
    </w:rPr>
  </w:style>
  <w:style w:type="paragraph" w:customStyle="1" w:styleId="FooterSmall">
    <w:name w:val="Footer (Small)"/>
    <w:basedOn w:val="Footer"/>
    <w:qFormat/>
    <w:rsid w:val="00E57C20"/>
    <w:pPr>
      <w:tabs>
        <w:tab w:val="clear" w:pos="4513"/>
        <w:tab w:val="clear" w:pos="9026"/>
        <w:tab w:val="left" w:pos="0"/>
        <w:tab w:val="center" w:pos="603"/>
      </w:tabs>
      <w:spacing w:line="180" w:lineRule="exact"/>
    </w:pPr>
    <w:rPr>
      <w:color w:val="FFFFFF" w:themeColor="background1"/>
      <w:sz w:val="14"/>
      <w:szCs w:val="20"/>
      <w:lang w:val="en-US" w:eastAsia="ja-JP"/>
      <w14:ligatures w14:val="none"/>
    </w:rPr>
  </w:style>
  <w:style w:type="table" w:styleId="TableGrid">
    <w:name w:val="Table Grid"/>
    <w:basedOn w:val="TableNormal"/>
    <w:uiPriority w:val="39"/>
    <w:rsid w:val="00E57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7C20"/>
    <w:rPr>
      <w:color w:val="00000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7C20"/>
    <w:rPr>
      <w:color w:val="605E5C"/>
      <w:shd w:val="clear" w:color="auto" w:fill="E1DFDD"/>
    </w:rPr>
  </w:style>
  <w:style w:type="paragraph" w:customStyle="1" w:styleId="Default">
    <w:name w:val="Default"/>
    <w:rsid w:val="00B5506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68"/>
    <w:rPr>
      <w:rFonts w:ascii="Segoe UI" w:hAnsi="Segoe UI" w:cs="Segoe UI"/>
      <w:sz w:val="18"/>
      <w:szCs w:val="18"/>
      <w14:ligatures w14:val="standard"/>
    </w:rPr>
  </w:style>
  <w:style w:type="paragraph" w:styleId="NoSpacing">
    <w:name w:val="No Spacing"/>
    <w:uiPriority w:val="1"/>
    <w:qFormat/>
    <w:rsid w:val="00443258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F0E1C"/>
    <w:rPr>
      <w:rFonts w:asciiTheme="majorHAnsi" w:eastAsiaTheme="majorEastAsia" w:hAnsiTheme="majorHAnsi" w:cstheme="majorBidi"/>
      <w:color w:val="001067" w:themeColor="accent1" w:themeShade="BF"/>
      <w14:ligatures w14:val="standard"/>
    </w:rPr>
  </w:style>
  <w:style w:type="character" w:customStyle="1" w:styleId="Heading6Char">
    <w:name w:val="Heading 6 Char"/>
    <w:basedOn w:val="DefaultParagraphFont"/>
    <w:link w:val="Heading6"/>
    <w:uiPriority w:val="9"/>
    <w:rsid w:val="00594C9F"/>
    <w:rPr>
      <w:rFonts w:asciiTheme="majorHAnsi" w:eastAsiaTheme="majorEastAsia" w:hAnsiTheme="majorHAnsi" w:cstheme="majorBidi"/>
      <w:color w:val="000A44" w:themeColor="accent1" w:themeShade="7F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2228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5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9635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a%20Kseba\Desktop\General%20Purpose%20Document%20Template%20-%20With%20Styles%20and%20Full%20Footer.dotx" TargetMode="External"/></Relationships>
</file>

<file path=word/theme/theme1.xml><?xml version="1.0" encoding="utf-8"?>
<a:theme xmlns:a="http://schemas.openxmlformats.org/drawingml/2006/main" name="Office Theme">
  <a:themeElements>
    <a:clrScheme name="Co-operative Party 2019">
      <a:dk1>
        <a:sysClr val="windowText" lastClr="000000"/>
      </a:dk1>
      <a:lt1>
        <a:sysClr val="window" lastClr="FFFFFF"/>
      </a:lt1>
      <a:dk2>
        <a:srgbClr val="3F1D70"/>
      </a:dk2>
      <a:lt2>
        <a:srgbClr val="FFFFFF"/>
      </a:lt2>
      <a:accent1>
        <a:srgbClr val="00168A"/>
      </a:accent1>
      <a:accent2>
        <a:srgbClr val="009CDE"/>
      </a:accent2>
      <a:accent3>
        <a:srgbClr val="00B0B9"/>
      </a:accent3>
      <a:accent4>
        <a:srgbClr val="00884A"/>
      </a:accent4>
      <a:accent5>
        <a:srgbClr val="FFC431"/>
      </a:accent5>
      <a:accent6>
        <a:srgbClr val="E42313"/>
      </a:accent6>
      <a:hlink>
        <a:srgbClr val="000000"/>
      </a:hlink>
      <a:folHlink>
        <a:srgbClr val="BEAAE0"/>
      </a:folHlink>
    </a:clrScheme>
    <a:fontScheme name="Co-operative Party">
      <a:majorFont>
        <a:latin typeface="Archivo Black"/>
        <a:ea typeface=""/>
        <a:cs typeface=""/>
      </a:majorFont>
      <a:minorFont>
        <a:latin typeface="Archiv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b5dee2-fcaa-4137-b733-0f12ba1006c2" xsi:nil="true"/>
    <lcf76f155ced4ddcb4097134ff3c332f xmlns="d131279d-dd08-463f-8bed-30a48b59ec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448DF61529A4D9A82304BB1841ACE" ma:contentTypeVersion="20" ma:contentTypeDescription="Create a new document." ma:contentTypeScope="" ma:versionID="f8ea2192b3881d84d1bbee60020b2094">
  <xsd:schema xmlns:xsd="http://www.w3.org/2001/XMLSchema" xmlns:xs="http://www.w3.org/2001/XMLSchema" xmlns:p="http://schemas.microsoft.com/office/2006/metadata/properties" xmlns:ns2="48b5dee2-fcaa-4137-b733-0f12ba1006c2" xmlns:ns3="d131279d-dd08-463f-8bed-30a48b59ece6" targetNamespace="http://schemas.microsoft.com/office/2006/metadata/properties" ma:root="true" ma:fieldsID="e6416ef751553502b65f0ac6df85aa7b" ns2:_="" ns3:_="">
    <xsd:import namespace="48b5dee2-fcaa-4137-b733-0f12ba1006c2"/>
    <xsd:import namespace="d131279d-dd08-463f-8bed-30a48b59ec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5dee2-fcaa-4137-b733-0f12ba1006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4" nillable="true" ma:displayName="Taxonomy Catch All Column" ma:hidden="true" ma:list="{f7d0d532-437a-494d-a8a7-0a90b55786fa}" ma:internalName="TaxCatchAll" ma:showField="CatchAllData" ma:web="48b5dee2-fcaa-4137-b733-0f12ba1006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1279d-dd08-463f-8bed-30a48b59e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3d7617-49f6-4236-97ec-c1392555f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2DD3C-A4E4-4C51-9922-77E05E3BBDC5}">
  <ds:schemaRefs>
    <ds:schemaRef ds:uri="http://schemas.microsoft.com/office/2006/metadata/properties"/>
    <ds:schemaRef ds:uri="http://schemas.microsoft.com/office/infopath/2007/PartnerControls"/>
    <ds:schemaRef ds:uri="48b5dee2-fcaa-4137-b733-0f12ba1006c2"/>
    <ds:schemaRef ds:uri="d131279d-dd08-463f-8bed-30a48b59ece6"/>
  </ds:schemaRefs>
</ds:datastoreItem>
</file>

<file path=customXml/itemProps2.xml><?xml version="1.0" encoding="utf-8"?>
<ds:datastoreItem xmlns:ds="http://schemas.openxmlformats.org/officeDocument/2006/customXml" ds:itemID="{363EE940-240D-4F96-8229-315CBDD3B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5dee2-fcaa-4137-b733-0f12ba1006c2"/>
    <ds:schemaRef ds:uri="d131279d-dd08-463f-8bed-30a48b59ec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2FEF3-97A7-4666-8D0F-FE67CFCC01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Purpose Document Template - With Styles and Full Footer.dotx</Template>
  <TotalTime>0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Kseba</dc:creator>
  <cp:keywords/>
  <dc:description/>
  <cp:lastModifiedBy>Georgia</cp:lastModifiedBy>
  <cp:revision>2</cp:revision>
  <cp:lastPrinted>2025-06-16T10:24:00Z</cp:lastPrinted>
  <dcterms:created xsi:type="dcterms:W3CDTF">2025-07-31T09:02:00Z</dcterms:created>
  <dcterms:modified xsi:type="dcterms:W3CDTF">2025-07-31T09:02:00Z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48</vt:lpwstr>
  </property>
  <property fmtid="{D5CDD505-2E9C-101B-9397-08002B2CF9AE}" pid="3" name="ContentTypeId">
    <vt:lpwstr>0x010100947448DF61529A4D9A82304BB1841ACE</vt:lpwstr>
  </property>
  <property fmtid="{D5CDD505-2E9C-101B-9397-08002B2CF9AE}" pid="4" name="MediaServiceImageTags">
    <vt:lpwstr/>
  </property>
</Properties>
</file>